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57D9A" w14:textId="6B110907" w:rsidR="00071491" w:rsidRDefault="00071491" w:rsidP="00CC0D9B"/>
    <w:tbl>
      <w:tblPr>
        <w:tblStyle w:val="Tabelraster"/>
        <w:tblpPr w:leftFromText="142" w:rightFromText="142" w:vertAnchor="page" w:horzAnchor="page" w:tblpX="1815" w:tblpY="243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adres"/>
      </w:tblPr>
      <w:tblGrid>
        <w:gridCol w:w="5103"/>
      </w:tblGrid>
      <w:tr w:rsidR="00071491" w:rsidRPr="0004173B" w14:paraId="710C5821" w14:textId="77777777" w:rsidTr="007E1C8F">
        <w:trPr>
          <w:trHeight w:val="283"/>
        </w:trPr>
        <w:tc>
          <w:tcPr>
            <w:tcW w:w="5103" w:type="dxa"/>
          </w:tcPr>
          <w:p w14:paraId="34105151" w14:textId="5FBE07B0" w:rsidR="00071491" w:rsidRPr="0004173B" w:rsidRDefault="00000000" w:rsidP="007E1C8F">
            <w:sdt>
              <w:sdtPr>
                <w:alias w:val="Naam Achternaam"/>
                <w:tag w:val="naam achternaam"/>
                <w:id w:val="-64191481"/>
                <w:placeholder>
                  <w:docPart w:val="F4A675A1A3E54D8D809E413AD333C861"/>
                </w:placeholder>
              </w:sdtPr>
              <w:sdtContent>
                <w:r w:rsidR="001703EF">
                  <w:t>Aan het Algemeen Dagblad</w:t>
                </w:r>
              </w:sdtContent>
            </w:sdt>
          </w:p>
        </w:tc>
      </w:tr>
      <w:tr w:rsidR="00071491" w:rsidRPr="0004173B" w14:paraId="213416BA" w14:textId="77777777" w:rsidTr="007E1C8F">
        <w:trPr>
          <w:trHeight w:val="283"/>
        </w:trPr>
        <w:sdt>
          <w:sdtPr>
            <w:alias w:val="Adres  huisnummer"/>
            <w:tag w:val="adres huisnummer"/>
            <w:id w:val="1579245563"/>
            <w:placeholder>
              <w:docPart w:val="4BFA80A8474F4F56A154276882C6C161"/>
            </w:placeholder>
          </w:sdtPr>
          <w:sdtContent>
            <w:tc>
              <w:tcPr>
                <w:tcW w:w="5103" w:type="dxa"/>
              </w:tcPr>
              <w:p w14:paraId="019DE3AD" w14:textId="4ACBF06B" w:rsidR="00071491" w:rsidRPr="0004173B" w:rsidRDefault="001703EF" w:rsidP="007E1C8F">
                <w:r>
                  <w:t xml:space="preserve">T.a.v. de heer </w:t>
                </w:r>
                <w:proofErr w:type="gramStart"/>
                <w:r w:rsidR="00023EE0">
                  <w:t>…….</w:t>
                </w:r>
                <w:proofErr w:type="gramEnd"/>
                <w:r w:rsidR="00023EE0">
                  <w:t>.</w:t>
                </w:r>
              </w:p>
            </w:tc>
          </w:sdtContent>
        </w:sdt>
      </w:tr>
      <w:tr w:rsidR="00071491" w:rsidRPr="0004173B" w14:paraId="70ACE06A" w14:textId="77777777" w:rsidTr="007E1C8F">
        <w:trPr>
          <w:trHeight w:val="283"/>
        </w:trPr>
        <w:sdt>
          <w:sdtPr>
            <w:alias w:val="Postcode en plaats"/>
            <w:tag w:val="postcode en plaats"/>
            <w:id w:val="-1327275426"/>
            <w:placeholder>
              <w:docPart w:val="5C81A0EE68CD4BF3ADA6EEE5F0A6E970"/>
            </w:placeholder>
          </w:sdtPr>
          <w:sdtContent>
            <w:tc>
              <w:tcPr>
                <w:tcW w:w="5103" w:type="dxa"/>
              </w:tcPr>
              <w:p w14:paraId="66589DDC" w14:textId="24314E6F" w:rsidR="00071491" w:rsidRPr="0004173B" w:rsidRDefault="00023EE0" w:rsidP="007E1C8F">
                <w:r>
                  <w:t>…………</w:t>
                </w:r>
                <w:r w:rsidR="001703EF">
                  <w:t>@ad.nl</w:t>
                </w:r>
              </w:p>
            </w:tc>
          </w:sdtContent>
        </w:sdt>
      </w:tr>
    </w:tbl>
    <w:tbl>
      <w:tblPr>
        <w:tblStyle w:val="Tabelraster"/>
        <w:tblpPr w:leftFromText="142" w:rightFromText="142" w:vertAnchor="page" w:horzAnchor="page" w:tblpX="1815" w:tblpY="48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adres"/>
      </w:tblPr>
      <w:tblGrid>
        <w:gridCol w:w="1638"/>
        <w:gridCol w:w="3040"/>
        <w:gridCol w:w="1559"/>
        <w:gridCol w:w="3402"/>
      </w:tblGrid>
      <w:tr w:rsidR="00071491" w14:paraId="2F129678" w14:textId="77777777" w:rsidTr="007E1C8F">
        <w:trPr>
          <w:trHeight w:val="283"/>
        </w:trPr>
        <w:tc>
          <w:tcPr>
            <w:tcW w:w="1638" w:type="dxa"/>
          </w:tcPr>
          <w:p w14:paraId="332A42C9" w14:textId="77777777" w:rsidR="00071491" w:rsidRDefault="00071491" w:rsidP="007E1C8F">
            <w:pPr>
              <w:pStyle w:val="Vet"/>
            </w:pPr>
            <w:r w:rsidRPr="00FE481E">
              <w:t>Datum</w:t>
            </w:r>
            <w:r w:rsidRPr="00F705D0">
              <w:t xml:space="preserve">: </w:t>
            </w:r>
          </w:p>
        </w:tc>
        <w:sdt>
          <w:sdtPr>
            <w:alias w:val="Datum"/>
            <w:tag w:val="datum"/>
            <w:id w:val="-1816873562"/>
            <w:placeholder>
              <w:docPart w:val="67076DAA17DC489380368F2864806810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3040" w:type="dxa"/>
              </w:tcPr>
              <w:p w14:paraId="7750F1A8" w14:textId="1E687118" w:rsidR="00071491" w:rsidRPr="00B23BDD" w:rsidRDefault="001703EF" w:rsidP="007E1C8F">
                <w:r>
                  <w:t>12 februari 2026</w:t>
                </w:r>
              </w:p>
            </w:tc>
          </w:sdtContent>
        </w:sdt>
        <w:tc>
          <w:tcPr>
            <w:tcW w:w="1559" w:type="dxa"/>
          </w:tcPr>
          <w:p w14:paraId="7753B5A9" w14:textId="77777777" w:rsidR="00071491" w:rsidRDefault="00071491" w:rsidP="007E1C8F">
            <w:pPr>
              <w:pStyle w:val="Vet"/>
            </w:pPr>
            <w:r>
              <w:t xml:space="preserve">Onze </w:t>
            </w:r>
            <w:r w:rsidRPr="00F705D0">
              <w:t xml:space="preserve">referentie: </w:t>
            </w:r>
          </w:p>
        </w:tc>
        <w:sdt>
          <w:sdtPr>
            <w:alias w:val="Onze referentie"/>
            <w:tag w:val="onzereferentie"/>
            <w:id w:val="-2014440476"/>
            <w:placeholder>
              <w:docPart w:val="E1101AAC9FA14BC8AAE6298A5A249E92"/>
            </w:placeholder>
          </w:sdtPr>
          <w:sdtContent>
            <w:tc>
              <w:tcPr>
                <w:tcW w:w="3402" w:type="dxa"/>
              </w:tcPr>
              <w:p w14:paraId="616D0981" w14:textId="4FB40804" w:rsidR="00071491" w:rsidRDefault="009F32B9" w:rsidP="007E1C8F">
                <w:r w:rsidRPr="009F32B9">
                  <w:t>VRGPOST-916157961-1829</w:t>
                </w:r>
              </w:p>
            </w:tc>
          </w:sdtContent>
        </w:sdt>
      </w:tr>
      <w:tr w:rsidR="00071491" w14:paraId="7E60F11F" w14:textId="77777777" w:rsidTr="007E1C8F">
        <w:trPr>
          <w:trHeight w:val="283"/>
        </w:trPr>
        <w:tc>
          <w:tcPr>
            <w:tcW w:w="1638" w:type="dxa"/>
          </w:tcPr>
          <w:p w14:paraId="7723560D" w14:textId="77777777" w:rsidR="00071491" w:rsidRDefault="00071491" w:rsidP="007E1C8F">
            <w:pPr>
              <w:pStyle w:val="Vet"/>
            </w:pPr>
            <w:r w:rsidRPr="00F705D0">
              <w:t>Aantal bijlagen:</w:t>
            </w:r>
          </w:p>
        </w:tc>
        <w:sdt>
          <w:sdtPr>
            <w:alias w:val="Aantal"/>
            <w:tag w:val="aantal"/>
            <w:id w:val="-40744345"/>
            <w:placeholder>
              <w:docPart w:val="5C02F675C32547A7A16D932A4A799383"/>
            </w:placeholder>
          </w:sdtPr>
          <w:sdtContent>
            <w:tc>
              <w:tcPr>
                <w:tcW w:w="3040" w:type="dxa"/>
              </w:tcPr>
              <w:p w14:paraId="21A93679" w14:textId="72DAB886" w:rsidR="00071491" w:rsidRDefault="00865874" w:rsidP="007E1C8F">
                <w:proofErr w:type="gramStart"/>
                <w:r>
                  <w:t>geen</w:t>
                </w:r>
                <w:proofErr w:type="gramEnd"/>
              </w:p>
            </w:tc>
          </w:sdtContent>
        </w:sdt>
        <w:tc>
          <w:tcPr>
            <w:tcW w:w="1559" w:type="dxa"/>
          </w:tcPr>
          <w:p w14:paraId="739B7C46" w14:textId="77777777" w:rsidR="00071491" w:rsidRPr="00FE481E" w:rsidRDefault="00071491" w:rsidP="007E1C8F">
            <w:pPr>
              <w:pStyle w:val="Vet"/>
            </w:pPr>
            <w:r w:rsidRPr="00FE481E">
              <w:t>Uw referentie:</w:t>
            </w:r>
          </w:p>
        </w:tc>
        <w:sdt>
          <w:sdtPr>
            <w:alias w:val="Uw referentie"/>
            <w:tag w:val="uwreferentie"/>
            <w:id w:val="408047774"/>
            <w:placeholder>
              <w:docPart w:val="3D6F3BF0736B403182350C2B8C62ED34"/>
            </w:placeholder>
          </w:sdtPr>
          <w:sdtContent>
            <w:tc>
              <w:tcPr>
                <w:tcW w:w="3402" w:type="dxa"/>
              </w:tcPr>
              <w:p w14:paraId="2EFB6BBD" w14:textId="3B0607AC" w:rsidR="00071491" w:rsidRDefault="001703EF" w:rsidP="007E1C8F">
                <w:r>
                  <w:t>-</w:t>
                </w:r>
              </w:p>
            </w:tc>
          </w:sdtContent>
        </w:sdt>
      </w:tr>
      <w:tr w:rsidR="00071491" w14:paraId="6CA23BD7" w14:textId="77777777" w:rsidTr="007E1C8F">
        <w:trPr>
          <w:trHeight w:val="283"/>
        </w:trPr>
        <w:tc>
          <w:tcPr>
            <w:tcW w:w="1638" w:type="dxa"/>
          </w:tcPr>
          <w:p w14:paraId="680F2CB1" w14:textId="77777777" w:rsidR="00071491" w:rsidRDefault="00071491" w:rsidP="007E1C8F">
            <w:pPr>
              <w:pStyle w:val="Vet"/>
            </w:pPr>
            <w:r w:rsidRPr="00FE481E">
              <w:t>Behandeld</w:t>
            </w:r>
            <w:r w:rsidRPr="00F705D0">
              <w:t xml:space="preserve"> door:</w:t>
            </w:r>
          </w:p>
        </w:tc>
        <w:sdt>
          <w:sdtPr>
            <w:id w:val="-1150899503"/>
            <w:placeholder>
              <w:docPart w:val="1780A8F0CCAE4301972505D4CAE418F4"/>
            </w:placeholder>
          </w:sdtPr>
          <w:sdtContent>
            <w:tc>
              <w:tcPr>
                <w:tcW w:w="3040" w:type="dxa"/>
              </w:tcPr>
              <w:p w14:paraId="29327B03" w14:textId="691882CD" w:rsidR="00071491" w:rsidRDefault="00023EE0" w:rsidP="007E1C8F">
                <w:r>
                  <w:t>……..</w:t>
                </w:r>
              </w:p>
            </w:tc>
          </w:sdtContent>
        </w:sdt>
        <w:tc>
          <w:tcPr>
            <w:tcW w:w="1559" w:type="dxa"/>
          </w:tcPr>
          <w:p w14:paraId="10A5ED79" w14:textId="77777777" w:rsidR="00071491" w:rsidRDefault="00071491" w:rsidP="007E1C8F">
            <w:pPr>
              <w:pStyle w:val="Vet"/>
            </w:pPr>
            <w:r w:rsidRPr="00F705D0">
              <w:t>Sector/dienst</w:t>
            </w:r>
          </w:p>
        </w:tc>
        <w:sdt>
          <w:sdtPr>
            <w:alias w:val="Sector/dienst"/>
            <w:tag w:val="sector/dienst"/>
            <w:id w:val="-2131226386"/>
            <w:placeholder>
              <w:docPart w:val="CB2F4534529C48FCA480F6A55756AE70"/>
            </w:placeholder>
          </w:sdtPr>
          <w:sdtContent>
            <w:tc>
              <w:tcPr>
                <w:tcW w:w="3402" w:type="dxa"/>
              </w:tcPr>
              <w:p w14:paraId="4893E418" w14:textId="6DAAA2E4" w:rsidR="00071491" w:rsidRDefault="00865874" w:rsidP="007E1C8F">
                <w:r>
                  <w:t>Bedrijfsvoering</w:t>
                </w:r>
              </w:p>
            </w:tc>
          </w:sdtContent>
        </w:sdt>
      </w:tr>
      <w:tr w:rsidR="00071491" w14:paraId="71C73BF8" w14:textId="77777777" w:rsidTr="007E1C8F">
        <w:trPr>
          <w:trHeight w:val="283"/>
        </w:trPr>
        <w:tc>
          <w:tcPr>
            <w:tcW w:w="1638" w:type="dxa"/>
          </w:tcPr>
          <w:p w14:paraId="26DEA01E" w14:textId="77777777" w:rsidR="00071491" w:rsidRDefault="00071491" w:rsidP="007E1C8F">
            <w:pPr>
              <w:pStyle w:val="Vet"/>
            </w:pPr>
            <w:r w:rsidRPr="00FE481E">
              <w:t>Telefoon</w:t>
            </w:r>
            <w:r w:rsidRPr="00F705D0">
              <w:t>:</w:t>
            </w:r>
          </w:p>
        </w:tc>
        <w:sdt>
          <w:sdtPr>
            <w:alias w:val="Telefoon"/>
            <w:tag w:val="telefoon"/>
            <w:id w:val="803897246"/>
            <w:placeholder>
              <w:docPart w:val="883EC9A00D024D71B6A9A60D47D7DD51"/>
            </w:placeholder>
          </w:sdtPr>
          <w:sdtContent>
            <w:tc>
              <w:tcPr>
                <w:tcW w:w="3040" w:type="dxa"/>
              </w:tcPr>
              <w:p w14:paraId="45B15FDC" w14:textId="2A9E97EE" w:rsidR="00071491" w:rsidRDefault="00023EE0" w:rsidP="007E1C8F">
                <w:r>
                  <w:t>…….</w:t>
                </w:r>
              </w:p>
            </w:tc>
          </w:sdtContent>
        </w:sdt>
        <w:tc>
          <w:tcPr>
            <w:tcW w:w="1559" w:type="dxa"/>
          </w:tcPr>
          <w:p w14:paraId="40B76745" w14:textId="77777777" w:rsidR="00071491" w:rsidRDefault="00071491" w:rsidP="007E1C8F">
            <w:pPr>
              <w:pStyle w:val="Vet"/>
            </w:pPr>
            <w:r w:rsidRPr="00F705D0">
              <w:t>Team:</w:t>
            </w:r>
          </w:p>
        </w:tc>
        <w:sdt>
          <w:sdtPr>
            <w:alias w:val="Team"/>
            <w:tag w:val="team"/>
            <w:id w:val="-1585366054"/>
            <w:placeholder>
              <w:docPart w:val="77E2D9A4628446DBA980634AC4B82C8B"/>
            </w:placeholder>
          </w:sdtPr>
          <w:sdtContent>
            <w:tc>
              <w:tcPr>
                <w:tcW w:w="3402" w:type="dxa"/>
              </w:tcPr>
              <w:p w14:paraId="57018E91" w14:textId="313F30C8" w:rsidR="00071491" w:rsidRDefault="00865874" w:rsidP="007E1C8F">
                <w:r>
                  <w:t>Bedrijfsjuristen</w:t>
                </w:r>
              </w:p>
            </w:tc>
          </w:sdtContent>
        </w:sdt>
      </w:tr>
      <w:tr w:rsidR="00071491" w14:paraId="4B80EEE8" w14:textId="77777777" w:rsidTr="007E1C8F">
        <w:trPr>
          <w:trHeight w:val="283"/>
        </w:trPr>
        <w:tc>
          <w:tcPr>
            <w:tcW w:w="1638" w:type="dxa"/>
          </w:tcPr>
          <w:p w14:paraId="03549D7F" w14:textId="77777777" w:rsidR="00071491" w:rsidRDefault="00071491" w:rsidP="007E1C8F">
            <w:pPr>
              <w:pStyle w:val="Vet"/>
            </w:pPr>
            <w:r w:rsidRPr="00FE481E">
              <w:t>Email</w:t>
            </w:r>
            <w:r w:rsidRPr="00F705D0">
              <w:t>:</w:t>
            </w:r>
          </w:p>
        </w:tc>
        <w:tc>
          <w:tcPr>
            <w:tcW w:w="3040" w:type="dxa"/>
          </w:tcPr>
          <w:p w14:paraId="602AC31D" w14:textId="70AE4846" w:rsidR="00071491" w:rsidRDefault="00000000" w:rsidP="007E1C8F">
            <w:sdt>
              <w:sdtPr>
                <w:alias w:val="Email"/>
                <w:tag w:val="email"/>
                <w:id w:val="1264583159"/>
                <w:placeholder>
                  <w:docPart w:val="4C6593484F77437E9A87DF5B344CCBDA"/>
                </w:placeholder>
              </w:sdtPr>
              <w:sdtContent>
                <w:r w:rsidR="00023EE0">
                  <w:t xml:space="preserve">………… </w:t>
                </w:r>
              </w:sdtContent>
            </w:sdt>
            <w:r w:rsidR="00071491" w:rsidRPr="00F705D0">
              <w:t>@vrgroningen.nl</w:t>
            </w:r>
          </w:p>
        </w:tc>
        <w:tc>
          <w:tcPr>
            <w:tcW w:w="1559" w:type="dxa"/>
          </w:tcPr>
          <w:p w14:paraId="638C0F4B" w14:textId="77777777" w:rsidR="00071491" w:rsidRDefault="00071491" w:rsidP="007E1C8F"/>
        </w:tc>
        <w:tc>
          <w:tcPr>
            <w:tcW w:w="3402" w:type="dxa"/>
          </w:tcPr>
          <w:p w14:paraId="0F33A656" w14:textId="77777777" w:rsidR="00071491" w:rsidRDefault="00071491" w:rsidP="007E1C8F"/>
        </w:tc>
      </w:tr>
      <w:tr w:rsidR="00317A0C" w14:paraId="19943A7A" w14:textId="77777777" w:rsidTr="007E1C8F">
        <w:trPr>
          <w:trHeight w:val="283"/>
        </w:trPr>
        <w:tc>
          <w:tcPr>
            <w:tcW w:w="9639" w:type="dxa"/>
            <w:gridSpan w:val="4"/>
          </w:tcPr>
          <w:p w14:paraId="2C5A26EE" w14:textId="77777777" w:rsidR="00317A0C" w:rsidRDefault="00317A0C" w:rsidP="007E1C8F"/>
        </w:tc>
      </w:tr>
      <w:tr w:rsidR="00317A0C" w14:paraId="0F0A5EA1" w14:textId="77777777" w:rsidTr="007E1C8F">
        <w:trPr>
          <w:trHeight w:val="283"/>
        </w:trPr>
        <w:tc>
          <w:tcPr>
            <w:tcW w:w="1638" w:type="dxa"/>
          </w:tcPr>
          <w:p w14:paraId="66940EC5" w14:textId="77777777" w:rsidR="00317A0C" w:rsidRDefault="00317A0C" w:rsidP="007E1C8F">
            <w:pPr>
              <w:pStyle w:val="Vet"/>
            </w:pPr>
            <w:r w:rsidRPr="00FE481E">
              <w:t>Onderwerp</w:t>
            </w:r>
            <w:r w:rsidR="00AB5CB9">
              <w:t>:</w:t>
            </w:r>
          </w:p>
        </w:tc>
        <w:tc>
          <w:tcPr>
            <w:tcW w:w="8001" w:type="dxa"/>
            <w:gridSpan w:val="3"/>
          </w:tcPr>
          <w:p w14:paraId="59077B19" w14:textId="5FA0E5C1" w:rsidR="00317A0C" w:rsidRDefault="00000000" w:rsidP="007E1C8F">
            <w:sdt>
              <w:sdtPr>
                <w:alias w:val="Onderwerp"/>
                <w:tag w:val="onderwerp"/>
                <w:id w:val="124519391"/>
                <w:placeholder>
                  <w:docPart w:val="744BA927C9BF4ADB842F0BE8722A97F4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Content>
                <w:r w:rsidR="00865874">
                  <w:t xml:space="preserve">Uw </w:t>
                </w:r>
                <w:proofErr w:type="spellStart"/>
                <w:r w:rsidR="00865874">
                  <w:t>Woo</w:t>
                </w:r>
                <w:proofErr w:type="spellEnd"/>
                <w:r w:rsidR="00865874">
                  <w:t>-verzoek d.d. 2 februari 2026</w:t>
                </w:r>
              </w:sdtContent>
            </w:sdt>
          </w:p>
        </w:tc>
      </w:tr>
    </w:tbl>
    <w:p w14:paraId="1BDCF339" w14:textId="1DCDB82A" w:rsidR="00967E50" w:rsidRPr="00CC0D9B" w:rsidRDefault="00000000" w:rsidP="00967E50">
      <w:sdt>
        <w:sdtPr>
          <w:alias w:val="Aanhef"/>
          <w:tag w:val="Aanhef"/>
          <w:id w:val="-2143953399"/>
          <w:placeholder>
            <w:docPart w:val="D2773E13200A45CAB7047EC5FBA2C3DC"/>
          </w:placeholder>
        </w:sdtPr>
        <w:sdtContent>
          <w:r w:rsidR="00865874">
            <w:t xml:space="preserve">Geachte heer </w:t>
          </w:r>
          <w:proofErr w:type="spellStart"/>
          <w:r w:rsidR="00865874">
            <w:t>Rosman</w:t>
          </w:r>
          <w:proofErr w:type="spellEnd"/>
        </w:sdtContent>
      </w:sdt>
      <w:r w:rsidR="00967E50" w:rsidRPr="00CC0D9B">
        <w:t>,</w:t>
      </w:r>
    </w:p>
    <w:p w14:paraId="066B960C" w14:textId="77777777" w:rsidR="00967E50" w:rsidRDefault="00967E50" w:rsidP="00967E50"/>
    <w:p w14:paraId="65347D9E" w14:textId="77777777" w:rsidR="000C6CEA" w:rsidRPr="000C6CEA" w:rsidRDefault="000C6CEA" w:rsidP="00967E50">
      <w:pPr>
        <w:rPr>
          <w:b/>
          <w:bCs/>
        </w:rPr>
      </w:pPr>
      <w:r w:rsidRPr="000C6CEA">
        <w:rPr>
          <w:b/>
          <w:bCs/>
        </w:rPr>
        <w:t>Verzoek tot openbaarmaking informatie</w:t>
      </w:r>
    </w:p>
    <w:p w14:paraId="52575983" w14:textId="3FFCED9D" w:rsidR="00865874" w:rsidRDefault="00865874" w:rsidP="00967E50">
      <w:r>
        <w:t>Met uw verzoek d.d. 2 februari 2026, hebt u aan de Veiligheidsregio Groningen (hierna: VRG) gevraagd informatie bekend te maken over meldingen en registraties (van vluchten) van drones in de periode van 1 januari 2025 tot de datum van verzending van uw verzoek.</w:t>
      </w:r>
    </w:p>
    <w:p w14:paraId="6C935301" w14:textId="77777777" w:rsidR="00865874" w:rsidRDefault="00865874" w:rsidP="00967E50"/>
    <w:p w14:paraId="37E39EF2" w14:textId="32558255" w:rsidR="000C6CEA" w:rsidRPr="000C6CEA" w:rsidRDefault="000C6CEA" w:rsidP="00967E50">
      <w:pPr>
        <w:rPr>
          <w:b/>
          <w:bCs/>
        </w:rPr>
      </w:pPr>
      <w:r w:rsidRPr="000C6CEA">
        <w:rPr>
          <w:b/>
          <w:bCs/>
        </w:rPr>
        <w:t>Resultaat inventarisatie</w:t>
      </w:r>
    </w:p>
    <w:p w14:paraId="0D8CC32C" w14:textId="5CB0A9AF" w:rsidR="00865874" w:rsidRDefault="00865874" w:rsidP="00967E50">
      <w:r>
        <w:t>Wij kunnen u melden - na onderzoek binnen onze organisatie - dat bij VRG in bedoelde periode maar ook daarna geen</w:t>
      </w:r>
      <w:r w:rsidR="00802393">
        <w:t xml:space="preserve"> dergelijke </w:t>
      </w:r>
      <w:r>
        <w:t>meldingen en/of registraties bij ons zijn binnengekomen.</w:t>
      </w:r>
      <w:r w:rsidR="00D95C35">
        <w:t xml:space="preserve"> </w:t>
      </w:r>
      <w:r>
        <w:t xml:space="preserve">Daarmee ontbreekt ook elk verder 'vervolg-document' dat logischerwijze had kunnen volgen op zo'n registratie/melding. </w:t>
      </w:r>
    </w:p>
    <w:p w14:paraId="47C6B461" w14:textId="77777777" w:rsidR="00865874" w:rsidRDefault="00865874" w:rsidP="00967E50"/>
    <w:p w14:paraId="0B0C5443" w14:textId="77777777" w:rsidR="000C6CEA" w:rsidRPr="000C6CEA" w:rsidRDefault="000C6CEA" w:rsidP="00967E50">
      <w:pPr>
        <w:rPr>
          <w:b/>
          <w:bCs/>
        </w:rPr>
      </w:pPr>
      <w:proofErr w:type="spellStart"/>
      <w:r w:rsidRPr="000C6CEA">
        <w:rPr>
          <w:b/>
          <w:bCs/>
        </w:rPr>
        <w:t>Factsheet</w:t>
      </w:r>
      <w:proofErr w:type="spellEnd"/>
      <w:r w:rsidRPr="000C6CEA">
        <w:rPr>
          <w:b/>
          <w:bCs/>
        </w:rPr>
        <w:t xml:space="preserve"> NCTV</w:t>
      </w:r>
    </w:p>
    <w:p w14:paraId="5C20D884" w14:textId="7219E93A" w:rsidR="00865874" w:rsidRDefault="00865874" w:rsidP="00967E50">
      <w:r>
        <w:t xml:space="preserve">Dit behoeft niet te bevreemden, omdat </w:t>
      </w:r>
      <w:proofErr w:type="gramStart"/>
      <w:r>
        <w:t>blijkens</w:t>
      </w:r>
      <w:proofErr w:type="gramEnd"/>
      <w:r>
        <w:t xml:space="preserve"> een </w:t>
      </w:r>
      <w:proofErr w:type="spellStart"/>
      <w:r>
        <w:t>factsheet</w:t>
      </w:r>
      <w:proofErr w:type="spellEnd"/>
      <w:r>
        <w:t xml:space="preserve"> afkomstig van het NCTV, meldingen over drones welke binnenkomen via de Meldkamer Noord-Nederland</w:t>
      </w:r>
      <w:r w:rsidR="0091177D">
        <w:t xml:space="preserve">, </w:t>
      </w:r>
      <w:r w:rsidR="00D95C35">
        <w:t xml:space="preserve">uitsluitend </w:t>
      </w:r>
      <w:r w:rsidR="0091177D">
        <w:t>worden doorgeleid naar het onderdeel politie van deze meldkamer.</w:t>
      </w:r>
    </w:p>
    <w:p w14:paraId="662A1FA9" w14:textId="6C3BCD1A" w:rsidR="000C6CEA" w:rsidRDefault="0091177D" w:rsidP="000C6CEA">
      <w:r>
        <w:t xml:space="preserve">Wat betreft voornoemde </w:t>
      </w:r>
      <w:proofErr w:type="spellStart"/>
      <w:r>
        <w:t>factsheet</w:t>
      </w:r>
      <w:proofErr w:type="spellEnd"/>
      <w:r>
        <w:t xml:space="preserve"> van het NCTV: deze is niet ontvangen naar aanleiding van een of meer meldingen van drones boven ons </w:t>
      </w:r>
      <w:r w:rsidR="00802393">
        <w:t xml:space="preserve">geografische </w:t>
      </w:r>
      <w:r>
        <w:t xml:space="preserve">gebied, maar wel daarbuiten. Omdat deze </w:t>
      </w:r>
      <w:proofErr w:type="spellStart"/>
      <w:r>
        <w:t>factsheet</w:t>
      </w:r>
      <w:proofErr w:type="spellEnd"/>
      <w:r>
        <w:t xml:space="preserve"> in de sfeer ligt van uw uitvraag, melden wij dat deze </w:t>
      </w:r>
      <w:proofErr w:type="spellStart"/>
      <w:r>
        <w:t>factsheet</w:t>
      </w:r>
      <w:proofErr w:type="spellEnd"/>
      <w:r>
        <w:t xml:space="preserve"> wel door ons is ontvangen.</w:t>
      </w:r>
      <w:r w:rsidR="000C6CEA">
        <w:t xml:space="preserve"> Wij hebben deze vooralsnog voor kennisgeving aangenomen.</w:t>
      </w:r>
      <w:r>
        <w:t xml:space="preserve">  Na de uitvraag van een zienswijze bij het NCTV over </w:t>
      </w:r>
      <w:r w:rsidR="000C6CEA">
        <w:t xml:space="preserve">door ons </w:t>
      </w:r>
      <w:r>
        <w:t xml:space="preserve">voorgenomen beschikbaar stellen van deze </w:t>
      </w:r>
      <w:proofErr w:type="spellStart"/>
      <w:r>
        <w:t>factsheet</w:t>
      </w:r>
      <w:proofErr w:type="spellEnd"/>
      <w:r>
        <w:t xml:space="preserve"> aan u, bleek daartegen geen bezwaar te bestaan. Evenwel meldde het NCTV ons dat betreffende document</w:t>
      </w:r>
      <w:r w:rsidR="000C6CEA">
        <w:t xml:space="preserve"> inmiddels al openbaar is in de zin van de </w:t>
      </w:r>
      <w:proofErr w:type="spellStart"/>
      <w:r w:rsidR="000C6CEA">
        <w:t>Woo</w:t>
      </w:r>
      <w:proofErr w:type="spellEnd"/>
      <w:r w:rsidR="000C6CEA">
        <w:t xml:space="preserve">, omdat deze al openbaar is gemaakt via </w:t>
      </w:r>
      <w:r w:rsidR="000C6CEA" w:rsidRPr="000C6CEA">
        <w:t xml:space="preserve">: </w:t>
      </w:r>
      <w:hyperlink r:id="rId11" w:history="1">
        <w:proofErr w:type="spellStart"/>
        <w:r w:rsidR="000C6CEA" w:rsidRPr="000C6CEA">
          <w:rPr>
            <w:rStyle w:val="Hyperlink"/>
          </w:rPr>
          <w:t>Factsheet</w:t>
        </w:r>
        <w:proofErr w:type="spellEnd"/>
        <w:r w:rsidR="000C6CEA" w:rsidRPr="000C6CEA">
          <w:rPr>
            <w:rStyle w:val="Hyperlink"/>
          </w:rPr>
          <w:t xml:space="preserve"> ongewenste drone-activiteiten - Netwerk Acute Zorg Limburg</w:t>
        </w:r>
      </w:hyperlink>
      <w:r w:rsidR="000C6CEA">
        <w:t>. Om deze reden zien wij af van toezending.</w:t>
      </w:r>
    </w:p>
    <w:p w14:paraId="04C7ECBF" w14:textId="77777777" w:rsidR="000C6CEA" w:rsidRDefault="000C6CEA" w:rsidP="000C6CEA"/>
    <w:p w14:paraId="0B9F0E4B" w14:textId="3EF840F9" w:rsidR="000C6CEA" w:rsidRPr="00250769" w:rsidRDefault="000C6CEA" w:rsidP="000C6CEA">
      <w:pPr>
        <w:rPr>
          <w:b/>
          <w:bCs/>
          <w:sz w:val="24"/>
          <w:szCs w:val="24"/>
        </w:rPr>
      </w:pPr>
      <w:r w:rsidRPr="00250769">
        <w:rPr>
          <w:b/>
          <w:bCs/>
          <w:sz w:val="24"/>
          <w:szCs w:val="24"/>
        </w:rPr>
        <w:t>Besluit</w:t>
      </w:r>
    </w:p>
    <w:p w14:paraId="67728EDF" w14:textId="5511AE48" w:rsidR="00D95C35" w:rsidRDefault="000C6CEA" w:rsidP="000C6CEA">
      <w:r>
        <w:t xml:space="preserve">Wij kunnen uw </w:t>
      </w:r>
      <w:proofErr w:type="spellStart"/>
      <w:r>
        <w:t>Woo</w:t>
      </w:r>
      <w:proofErr w:type="spellEnd"/>
      <w:r>
        <w:t xml:space="preserve">-verzoek niet inwilligen, omdat we niet over het type document beschikken dat u </w:t>
      </w:r>
      <w:r w:rsidR="00250769">
        <w:t>opgevraagd hebt.</w:t>
      </w:r>
    </w:p>
    <w:p w14:paraId="49F0FCB6" w14:textId="77777777" w:rsidR="00D95C35" w:rsidRDefault="00D95C35">
      <w:pPr>
        <w:spacing w:after="160" w:line="259" w:lineRule="auto"/>
      </w:pPr>
      <w:r>
        <w:br w:type="page"/>
      </w:r>
    </w:p>
    <w:p w14:paraId="57E43373" w14:textId="0AC22FCA" w:rsidR="00DB200D" w:rsidRPr="00DB200D" w:rsidRDefault="00DB200D" w:rsidP="000C6CEA">
      <w:pPr>
        <w:rPr>
          <w:b/>
          <w:bCs/>
        </w:rPr>
      </w:pPr>
      <w:r w:rsidRPr="00DB200D">
        <w:rPr>
          <w:b/>
          <w:bCs/>
        </w:rPr>
        <w:lastRenderedPageBreak/>
        <w:t>Bezwaar</w:t>
      </w:r>
    </w:p>
    <w:p w14:paraId="365C9A17" w14:textId="3C790BB0" w:rsidR="00DB200D" w:rsidRDefault="00DB200D" w:rsidP="000C6CEA">
      <w:r>
        <w:t>Als u het niet eens bent met dit besluit tot openbaarmaking, kunt u daartegen binnen zes weken na dagtekening van dit besluit schriftelijk bezwaar maken.</w:t>
      </w:r>
    </w:p>
    <w:p w14:paraId="20385316" w14:textId="0F64077B" w:rsidR="00DB200D" w:rsidRDefault="00DB200D" w:rsidP="000C6CEA">
      <w:r>
        <w:t>Vermeld in het bezwaarschrift in elk geval:</w:t>
      </w:r>
    </w:p>
    <w:p w14:paraId="2E318F6E" w14:textId="72A265F0" w:rsidR="00DB200D" w:rsidRDefault="00DB200D" w:rsidP="000C6CEA">
      <w:r>
        <w:t>- uw naam, adres en telefoonnummer;</w:t>
      </w:r>
    </w:p>
    <w:p w14:paraId="013D3A88" w14:textId="126BB857" w:rsidR="00DB200D" w:rsidRDefault="00DB200D" w:rsidP="000C6CEA">
      <w:r>
        <w:t>- de datum waarop u uw bezwaar indient;</w:t>
      </w:r>
    </w:p>
    <w:p w14:paraId="6969AF61" w14:textId="098FE791" w:rsidR="00DB200D" w:rsidRDefault="00DB200D" w:rsidP="000C6CEA">
      <w:r>
        <w:t>- het besluit waartegen u bezwaar maakt (stuur zo mogelijk een kopie van het betreffende besluit mee);</w:t>
      </w:r>
    </w:p>
    <w:p w14:paraId="68517A78" w14:textId="6B413273" w:rsidR="00DB200D" w:rsidRDefault="00DB200D" w:rsidP="000C6CEA">
      <w:r>
        <w:t>- de reden waarom u het met het besluit niet eens bent;</w:t>
      </w:r>
    </w:p>
    <w:p w14:paraId="79AF0C6F" w14:textId="4A498E59" w:rsidR="00DB200D" w:rsidRDefault="00DB200D" w:rsidP="000C6CEA">
      <w:r>
        <w:t>- uw handtekening.</w:t>
      </w:r>
    </w:p>
    <w:p w14:paraId="6C867E0C" w14:textId="77777777" w:rsidR="00DB200D" w:rsidRDefault="00DB200D" w:rsidP="000C6CEA"/>
    <w:p w14:paraId="22CB999D" w14:textId="5DCB9AAD" w:rsidR="00DB200D" w:rsidRDefault="00DB200D" w:rsidP="000C6CEA">
      <w:r>
        <w:t>Uw bezwaar kunt u zenden aan:</w:t>
      </w:r>
    </w:p>
    <w:p w14:paraId="1617DF23" w14:textId="742B0CA5" w:rsidR="00DB200D" w:rsidRDefault="00DB200D" w:rsidP="000C6CEA">
      <w:r>
        <w:t>Het bestuur Veiligheidsregio Groningen</w:t>
      </w:r>
    </w:p>
    <w:p w14:paraId="032DD9A4" w14:textId="175F5697" w:rsidR="00DB200D" w:rsidRDefault="00DB200D" w:rsidP="000C6CEA">
      <w:r>
        <w:t>t.a.v. team bedrijfsjuristen</w:t>
      </w:r>
    </w:p>
    <w:p w14:paraId="1EC1F5E5" w14:textId="202219AB" w:rsidR="00DB200D" w:rsidRDefault="00DB200D" w:rsidP="000C6CEA">
      <w:r>
        <w:t>Postbus 66</w:t>
      </w:r>
    </w:p>
    <w:p w14:paraId="36298C6E" w14:textId="25B13426" w:rsidR="00DB200D" w:rsidRDefault="00DB200D" w:rsidP="000C6CEA">
      <w:r>
        <w:t>9700 AB  Groningen</w:t>
      </w:r>
    </w:p>
    <w:p w14:paraId="66243FFA" w14:textId="77777777" w:rsidR="00DB200D" w:rsidRDefault="00DB200D" w:rsidP="000C6CEA"/>
    <w:p w14:paraId="6E507D82" w14:textId="22F552D0" w:rsidR="00DB200D" w:rsidRDefault="00DB200D" w:rsidP="000C6CEA">
      <w:r w:rsidRPr="00DB200D">
        <w:t xml:space="preserve">Wij hopen hiermee uw hiermee voldoende te hebben geïnformeerd. </w:t>
      </w:r>
      <w:r w:rsidR="00250769" w:rsidRPr="00DB200D">
        <w:t>Als</w:t>
      </w:r>
      <w:r w:rsidRPr="00DB200D">
        <w:t xml:space="preserve"> u naar aanleiding van deze brief nog vragen heeft, kunt u contact opnemen met de in het briefhoofd gemelde persoon</w:t>
      </w:r>
      <w:r>
        <w:t>.</w:t>
      </w:r>
    </w:p>
    <w:p w14:paraId="455962D6" w14:textId="77777777" w:rsidR="00DB200D" w:rsidRDefault="00DB200D" w:rsidP="000C6CEA"/>
    <w:p w14:paraId="7E824251" w14:textId="77365139" w:rsidR="00053AE6" w:rsidRDefault="00053AE6" w:rsidP="000C6CEA">
      <w:r>
        <w:t>Met vriendelijke groet,</w:t>
      </w:r>
    </w:p>
    <w:p w14:paraId="44A9F192" w14:textId="77777777" w:rsidR="00053AE6" w:rsidRDefault="00053AE6" w:rsidP="000C6CEA"/>
    <w:p w14:paraId="630330CD" w14:textId="77777777" w:rsidR="009E31F0" w:rsidRDefault="00646708" w:rsidP="000C6CEA">
      <w:r>
        <w:t xml:space="preserve">Namens het bestuur van </w:t>
      </w:r>
    </w:p>
    <w:p w14:paraId="4896C656" w14:textId="0C740310" w:rsidR="00646708" w:rsidRDefault="00646708" w:rsidP="000C6CEA">
      <w:r>
        <w:t>Veilig</w:t>
      </w:r>
      <w:r w:rsidR="009E31F0">
        <w:t>heidsregio Groningen,</w:t>
      </w:r>
    </w:p>
    <w:p w14:paraId="5B0F9097" w14:textId="77777777" w:rsidR="009E31F0" w:rsidRDefault="009E31F0" w:rsidP="000C6CEA"/>
    <w:p w14:paraId="2E0BB7D1" w14:textId="2BD4B709" w:rsidR="009E31F0" w:rsidRDefault="00193536" w:rsidP="000C6CEA">
      <w:r>
        <w:t>w.g.</w:t>
      </w:r>
    </w:p>
    <w:p w14:paraId="26E3FB5E" w14:textId="77777777" w:rsidR="009E31F0" w:rsidRDefault="009E31F0" w:rsidP="000C6CEA"/>
    <w:p w14:paraId="7A8AA69F" w14:textId="77777777" w:rsidR="00D95C35" w:rsidRDefault="00D95C35" w:rsidP="000C6CEA">
      <w:r>
        <w:t>Wilma J. Mansveld</w:t>
      </w:r>
    </w:p>
    <w:p w14:paraId="739F3E34" w14:textId="77777777" w:rsidR="00250769" w:rsidRDefault="00D95C35" w:rsidP="000C6CEA">
      <w:r>
        <w:t xml:space="preserve">Algemeen Directeur </w:t>
      </w:r>
    </w:p>
    <w:sectPr w:rsidR="00250769" w:rsidSect="00B23BDD">
      <w:headerReference w:type="default" r:id="rId12"/>
      <w:headerReference w:type="first" r:id="rId13"/>
      <w:pgSz w:w="11906" w:h="16838"/>
      <w:pgMar w:top="1440" w:right="1440" w:bottom="2268" w:left="1797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5F9BF" w14:textId="77777777" w:rsidR="00D96EF5" w:rsidRDefault="00D96EF5" w:rsidP="00B92FC9">
      <w:pPr>
        <w:spacing w:line="240" w:lineRule="auto"/>
      </w:pPr>
      <w:r>
        <w:separator/>
      </w:r>
    </w:p>
  </w:endnote>
  <w:endnote w:type="continuationSeparator" w:id="0">
    <w:p w14:paraId="36D85A4C" w14:textId="77777777" w:rsidR="00D96EF5" w:rsidRDefault="00D96EF5" w:rsidP="00B92F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us Jakarta Sans">
    <w:altName w:val="Calibri"/>
    <w:charset w:val="4D"/>
    <w:family w:val="auto"/>
    <w:pitch w:val="variable"/>
    <w:sig w:usb0="A10000FF" w:usb1="4000607B" w:usb2="00000000" w:usb3="00000000" w:csb0="0000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lus Jakarta Sans SemiBold">
    <w:charset w:val="4D"/>
    <w:family w:val="auto"/>
    <w:pitch w:val="variable"/>
    <w:sig w:usb0="A10000FF" w:usb1="4000607B" w:usb2="00000000" w:usb3="00000000" w:csb0="00000193" w:csb1="00000000"/>
  </w:font>
  <w:font w:name="Times New Roman (Hoofdtekst CS)">
    <w:altName w:val="Times New Roman"/>
    <w:charset w:val="00"/>
    <w:family w:val="roman"/>
    <w:pitch w:val="default"/>
  </w:font>
  <w:font w:name="Plus Jakarta Sans Medium">
    <w:altName w:val="Calibri"/>
    <w:charset w:val="4D"/>
    <w:family w:val="auto"/>
    <w:pitch w:val="variable"/>
    <w:sig w:usb0="A10000FF" w:usb1="40006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9C38E" w14:textId="77777777" w:rsidR="00D96EF5" w:rsidRDefault="00D96EF5" w:rsidP="00B92FC9">
      <w:pPr>
        <w:spacing w:line="240" w:lineRule="auto"/>
      </w:pPr>
      <w:r>
        <w:separator/>
      </w:r>
    </w:p>
  </w:footnote>
  <w:footnote w:type="continuationSeparator" w:id="0">
    <w:p w14:paraId="52FD18FD" w14:textId="77777777" w:rsidR="00D96EF5" w:rsidRDefault="00D96EF5" w:rsidP="00B92F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horzAnchor="page" w:tblpX="1815" w:tblpY="1702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8505"/>
    </w:tblGrid>
    <w:tr w:rsidR="00317A0C" w14:paraId="71FE09C8" w14:textId="77777777" w:rsidTr="00CA4CC8">
      <w:tc>
        <w:tcPr>
          <w:tcW w:w="1134" w:type="dxa"/>
        </w:tcPr>
        <w:p w14:paraId="1F09D189" w14:textId="77777777" w:rsidR="00317A0C" w:rsidRDefault="00317A0C" w:rsidP="00317A0C">
          <w:pPr>
            <w:pStyle w:val="Vet"/>
          </w:pPr>
          <w:r w:rsidRPr="00FE481E">
            <w:t>Onderwerp</w:t>
          </w:r>
        </w:p>
      </w:tc>
      <w:sdt>
        <w:sdtPr>
          <w:alias w:val="Onderwerp"/>
          <w:tag w:val="onderwerp"/>
          <w:id w:val="-496878516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 w:multiLine="1"/>
        </w:sdtPr>
        <w:sdtContent>
          <w:tc>
            <w:tcPr>
              <w:tcW w:w="8505" w:type="dxa"/>
            </w:tcPr>
            <w:p w14:paraId="56B828B2" w14:textId="690E9D22" w:rsidR="00317A0C" w:rsidRDefault="00865874" w:rsidP="00317A0C">
              <w:r>
                <w:t xml:space="preserve">Uw </w:t>
              </w:r>
              <w:proofErr w:type="spellStart"/>
              <w:r>
                <w:t>Woo</w:t>
              </w:r>
              <w:proofErr w:type="spellEnd"/>
              <w:r>
                <w:t>-verzoek d.d. 2 februari 2026</w:t>
              </w:r>
            </w:p>
          </w:tc>
        </w:sdtContent>
      </w:sdt>
    </w:tr>
  </w:tbl>
  <w:p w14:paraId="39CA24AF" w14:textId="77777777" w:rsidR="00B92FC9" w:rsidRDefault="003E6801">
    <w:pPr>
      <w:pStyle w:val="Koptekst"/>
    </w:pPr>
    <w:r>
      <w:rPr>
        <w:noProof/>
      </w:rPr>
      <w:drawing>
        <wp:anchor distT="0" distB="0" distL="114300" distR="114300" simplePos="0" relativeHeight="251679744" behindDoc="1" locked="0" layoutInCell="1" allowOverlap="1" wp14:anchorId="715E5BC7" wp14:editId="408EBF06">
          <wp:simplePos x="0" y="0"/>
          <wp:positionH relativeFrom="page">
            <wp:posOffset>410845</wp:posOffset>
          </wp:positionH>
          <wp:positionV relativeFrom="page">
            <wp:posOffset>421640</wp:posOffset>
          </wp:positionV>
          <wp:extent cx="1900800" cy="435600"/>
          <wp:effectExtent l="0" t="0" r="0" b="0"/>
          <wp:wrapNone/>
          <wp:docPr id="3" name="Logo VG V2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VG V2b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8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EE1E20" w14:textId="77777777" w:rsidR="00B92FC9" w:rsidRDefault="00B92FC9">
    <w:pPr>
      <w:pStyle w:val="Koptekst"/>
    </w:pPr>
  </w:p>
  <w:p w14:paraId="3C066F37" w14:textId="77777777" w:rsidR="00F705D0" w:rsidRDefault="00F705D0">
    <w:pPr>
      <w:pStyle w:val="Koptekst"/>
    </w:pPr>
  </w:p>
  <w:p w14:paraId="5DE576A8" w14:textId="77777777" w:rsidR="00B92FC9" w:rsidRDefault="00B92FC9">
    <w:pPr>
      <w:pStyle w:val="Koptekst"/>
    </w:pPr>
  </w:p>
  <w:p w14:paraId="4705F787" w14:textId="77777777" w:rsidR="00B92FC9" w:rsidRDefault="00B92FC9">
    <w:pPr>
      <w:pStyle w:val="Koptekst"/>
    </w:pPr>
  </w:p>
  <w:p w14:paraId="4AF5D07B" w14:textId="77777777" w:rsidR="00B92FC9" w:rsidRDefault="00B92FC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horzAnchor="page" w:tblpX="1815" w:tblpY="1536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naw"/>
    </w:tblPr>
    <w:tblGrid>
      <w:gridCol w:w="2557"/>
      <w:gridCol w:w="2590"/>
      <w:gridCol w:w="937"/>
      <w:gridCol w:w="2184"/>
    </w:tblGrid>
    <w:tr w:rsidR="006435C1" w:rsidRPr="00B23BDD" w14:paraId="27CBF68E" w14:textId="77777777" w:rsidTr="00B23BDD">
      <w:trPr>
        <w:trHeight w:val="57"/>
      </w:trPr>
      <w:tc>
        <w:tcPr>
          <w:tcW w:w="2557" w:type="dxa"/>
        </w:tcPr>
        <w:p w14:paraId="211FEE72" w14:textId="77777777" w:rsidR="006435C1" w:rsidRPr="00B23BDD" w:rsidRDefault="006435C1" w:rsidP="007321F8">
          <w:pPr>
            <w:pStyle w:val="nawgroen814"/>
          </w:pPr>
          <w:r w:rsidRPr="00B23BDD">
            <w:t>Adres:</w:t>
          </w:r>
        </w:p>
      </w:tc>
      <w:tc>
        <w:tcPr>
          <w:tcW w:w="2590" w:type="dxa"/>
        </w:tcPr>
        <w:p w14:paraId="610B5CA2" w14:textId="77777777" w:rsidR="006435C1" w:rsidRPr="00B23BDD" w:rsidRDefault="006435C1" w:rsidP="007321F8">
          <w:pPr>
            <w:pStyle w:val="nawgroen814"/>
          </w:pPr>
          <w:r w:rsidRPr="00B23BDD">
            <w:t>Postadres:</w:t>
          </w:r>
        </w:p>
      </w:tc>
      <w:tc>
        <w:tcPr>
          <w:tcW w:w="937" w:type="dxa"/>
        </w:tcPr>
        <w:p w14:paraId="0BEDAF29" w14:textId="77777777" w:rsidR="006435C1" w:rsidRPr="00B23BDD" w:rsidRDefault="006435C1" w:rsidP="007321F8">
          <w:pPr>
            <w:pStyle w:val="nawgroen814"/>
          </w:pPr>
          <w:r w:rsidRPr="00B23BDD">
            <w:t>Telefoon:</w:t>
          </w:r>
        </w:p>
      </w:tc>
      <w:tc>
        <w:tcPr>
          <w:tcW w:w="2184" w:type="dxa"/>
        </w:tcPr>
        <w:p w14:paraId="3865787C" w14:textId="77777777" w:rsidR="006435C1" w:rsidRPr="00B23BDD" w:rsidRDefault="006435C1" w:rsidP="00B23BDD">
          <w:pPr>
            <w:pStyle w:val="naw814"/>
          </w:pPr>
          <w:r w:rsidRPr="00B23BDD">
            <w:t>088 162 5000</w:t>
          </w:r>
        </w:p>
      </w:tc>
    </w:tr>
    <w:tr w:rsidR="006435C1" w:rsidRPr="00B23BDD" w14:paraId="34820F8E" w14:textId="77777777" w:rsidTr="00B23BDD">
      <w:trPr>
        <w:trHeight w:val="57"/>
      </w:trPr>
      <w:tc>
        <w:tcPr>
          <w:tcW w:w="2557" w:type="dxa"/>
        </w:tcPr>
        <w:p w14:paraId="56BE6054" w14:textId="77777777" w:rsidR="006435C1" w:rsidRPr="00B23BDD" w:rsidRDefault="006435C1" w:rsidP="00B23BDD">
          <w:pPr>
            <w:pStyle w:val="naw814"/>
          </w:pPr>
          <w:proofErr w:type="spellStart"/>
          <w:r w:rsidRPr="00B23BDD">
            <w:t>Sontweg</w:t>
          </w:r>
          <w:proofErr w:type="spellEnd"/>
          <w:r w:rsidRPr="00B23BDD">
            <w:t xml:space="preserve"> 10</w:t>
          </w:r>
        </w:p>
      </w:tc>
      <w:tc>
        <w:tcPr>
          <w:tcW w:w="2590" w:type="dxa"/>
        </w:tcPr>
        <w:p w14:paraId="60825FF0" w14:textId="77777777" w:rsidR="006435C1" w:rsidRPr="00B23BDD" w:rsidRDefault="006435C1" w:rsidP="00B23BDD">
          <w:pPr>
            <w:pStyle w:val="naw814"/>
          </w:pPr>
          <w:r w:rsidRPr="00B23BDD">
            <w:t>Postbus 66</w:t>
          </w:r>
        </w:p>
      </w:tc>
      <w:tc>
        <w:tcPr>
          <w:tcW w:w="937" w:type="dxa"/>
        </w:tcPr>
        <w:p w14:paraId="04A769D6" w14:textId="77777777" w:rsidR="006435C1" w:rsidRPr="00B23BDD" w:rsidRDefault="006435C1" w:rsidP="007321F8">
          <w:pPr>
            <w:pStyle w:val="nawgroen814"/>
          </w:pPr>
          <w:r w:rsidRPr="007321F8">
            <w:t>Mail</w:t>
          </w:r>
          <w:r w:rsidRPr="00B23BDD">
            <w:t>:</w:t>
          </w:r>
        </w:p>
      </w:tc>
      <w:tc>
        <w:tcPr>
          <w:tcW w:w="2184" w:type="dxa"/>
        </w:tcPr>
        <w:p w14:paraId="2593DC95" w14:textId="77777777" w:rsidR="006435C1" w:rsidRPr="00B23BDD" w:rsidRDefault="006435C1" w:rsidP="00B23BDD">
          <w:pPr>
            <w:pStyle w:val="naw814"/>
          </w:pPr>
          <w:proofErr w:type="gramStart"/>
          <w:r w:rsidRPr="00B23BDD">
            <w:t>info@vrgroningen.nl</w:t>
          </w:r>
          <w:proofErr w:type="gramEnd"/>
        </w:p>
      </w:tc>
    </w:tr>
    <w:tr w:rsidR="006435C1" w14:paraId="30797F42" w14:textId="77777777" w:rsidTr="00B23BDD">
      <w:trPr>
        <w:trHeight w:val="57"/>
      </w:trPr>
      <w:tc>
        <w:tcPr>
          <w:tcW w:w="2557" w:type="dxa"/>
        </w:tcPr>
        <w:p w14:paraId="7C9B82BD" w14:textId="77777777" w:rsidR="006435C1" w:rsidRPr="00B23BDD" w:rsidRDefault="006435C1" w:rsidP="00B23BDD">
          <w:pPr>
            <w:pStyle w:val="naw814"/>
          </w:pPr>
          <w:r w:rsidRPr="00B23BDD">
            <w:t>9723 AT  Groningen</w:t>
          </w:r>
        </w:p>
      </w:tc>
      <w:tc>
        <w:tcPr>
          <w:tcW w:w="2590" w:type="dxa"/>
        </w:tcPr>
        <w:p w14:paraId="74F389CA" w14:textId="77777777" w:rsidR="006435C1" w:rsidRPr="00B23BDD" w:rsidRDefault="006435C1" w:rsidP="00B23BDD">
          <w:pPr>
            <w:pStyle w:val="naw814"/>
          </w:pPr>
          <w:r w:rsidRPr="00B23BDD">
            <w:t>9700 AB  Groningen</w:t>
          </w:r>
        </w:p>
      </w:tc>
      <w:tc>
        <w:tcPr>
          <w:tcW w:w="937" w:type="dxa"/>
        </w:tcPr>
        <w:p w14:paraId="3DF9F169" w14:textId="77777777" w:rsidR="006435C1" w:rsidRPr="00B23BDD" w:rsidRDefault="006435C1" w:rsidP="007321F8">
          <w:pPr>
            <w:pStyle w:val="nawgroen814"/>
          </w:pPr>
          <w:r w:rsidRPr="007321F8">
            <w:t>Website</w:t>
          </w:r>
          <w:r w:rsidRPr="00B23BDD">
            <w:t>:</w:t>
          </w:r>
        </w:p>
      </w:tc>
      <w:tc>
        <w:tcPr>
          <w:tcW w:w="2184" w:type="dxa"/>
        </w:tcPr>
        <w:p w14:paraId="38AF19B1" w14:textId="77777777" w:rsidR="006435C1" w:rsidRPr="00B23BDD" w:rsidRDefault="007321F8" w:rsidP="00B23BDD">
          <w:pPr>
            <w:pStyle w:val="naw814"/>
          </w:pPr>
          <w:proofErr w:type="gramStart"/>
          <w:r>
            <w:t>veiligheidsregi</w:t>
          </w:r>
          <w:r w:rsidR="003E6801">
            <w:t>ogroningen</w:t>
          </w:r>
          <w:r w:rsidR="006435C1" w:rsidRPr="00B23BDD">
            <w:t>.nl</w:t>
          </w:r>
          <w:proofErr w:type="gramEnd"/>
        </w:p>
      </w:tc>
    </w:tr>
  </w:tbl>
  <w:p w14:paraId="4013C64B" w14:textId="77777777" w:rsidR="006435C1" w:rsidRDefault="007321F8">
    <w:pPr>
      <w:pStyle w:val="Koptekst"/>
    </w:pPr>
    <w:r>
      <w:rPr>
        <w:noProof/>
      </w:rPr>
      <w:drawing>
        <wp:anchor distT="0" distB="0" distL="114300" distR="114300" simplePos="0" relativeHeight="251674624" behindDoc="1" locked="0" layoutInCell="1" allowOverlap="1" wp14:anchorId="161DB0E4" wp14:editId="7B5D38B5">
          <wp:simplePos x="0" y="0"/>
          <wp:positionH relativeFrom="page">
            <wp:posOffset>421005</wp:posOffset>
          </wp:positionH>
          <wp:positionV relativeFrom="page">
            <wp:posOffset>420337</wp:posOffset>
          </wp:positionV>
          <wp:extent cx="1900800" cy="435600"/>
          <wp:effectExtent l="0" t="0" r="0" b="0"/>
          <wp:wrapNone/>
          <wp:docPr id="12" name="Logo VG V2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VG V2b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8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AAF161" w14:textId="77777777" w:rsidR="006435C1" w:rsidRDefault="006435C1" w:rsidP="00B23BDD">
    <w:pPr>
      <w:pStyle w:val="Koptekst"/>
      <w:tabs>
        <w:tab w:val="clear" w:pos="4536"/>
        <w:tab w:val="clear" w:pos="9072"/>
        <w:tab w:val="left" w:pos="2419"/>
      </w:tabs>
    </w:pPr>
  </w:p>
  <w:p w14:paraId="25FAF0AE" w14:textId="77777777" w:rsidR="006435C1" w:rsidRDefault="006435C1">
    <w:pPr>
      <w:pStyle w:val="Koptekst"/>
    </w:pPr>
  </w:p>
  <w:p w14:paraId="26EFFFE8" w14:textId="77777777" w:rsidR="006435C1" w:rsidRDefault="006435C1">
    <w:pPr>
      <w:pStyle w:val="Koptekst"/>
    </w:pPr>
  </w:p>
  <w:p w14:paraId="60391FB3" w14:textId="77777777" w:rsidR="006435C1" w:rsidRDefault="006435C1">
    <w:pPr>
      <w:pStyle w:val="Koptekst"/>
    </w:pPr>
  </w:p>
  <w:p w14:paraId="0A820D9E" w14:textId="77777777" w:rsidR="006435C1" w:rsidRDefault="006435C1">
    <w:pPr>
      <w:pStyle w:val="Koptekst"/>
    </w:pPr>
  </w:p>
  <w:p w14:paraId="3A5115FB" w14:textId="77777777" w:rsidR="006435C1" w:rsidRDefault="006435C1">
    <w:pPr>
      <w:pStyle w:val="Koptekst"/>
    </w:pPr>
  </w:p>
  <w:p w14:paraId="53C4FEC5" w14:textId="77777777" w:rsidR="006435C1" w:rsidRDefault="006435C1">
    <w:pPr>
      <w:pStyle w:val="Koptekst"/>
    </w:pPr>
  </w:p>
  <w:p w14:paraId="476EBB6F" w14:textId="77777777" w:rsidR="006435C1" w:rsidRDefault="006435C1">
    <w:pPr>
      <w:pStyle w:val="Koptekst"/>
    </w:pPr>
  </w:p>
  <w:p w14:paraId="7E19726E" w14:textId="77777777" w:rsidR="00071491" w:rsidRDefault="00071491">
    <w:pPr>
      <w:pStyle w:val="Koptekst"/>
    </w:pPr>
  </w:p>
  <w:p w14:paraId="3147CF63" w14:textId="77777777" w:rsidR="00071491" w:rsidRDefault="00071491">
    <w:pPr>
      <w:pStyle w:val="Koptekst"/>
    </w:pPr>
  </w:p>
  <w:p w14:paraId="2AEBD252" w14:textId="77777777" w:rsidR="00071491" w:rsidRDefault="00071491">
    <w:pPr>
      <w:pStyle w:val="Koptekst"/>
    </w:pPr>
  </w:p>
  <w:p w14:paraId="33F066F6" w14:textId="77777777" w:rsidR="00071491" w:rsidRDefault="00071491">
    <w:pPr>
      <w:pStyle w:val="Koptekst"/>
    </w:pPr>
  </w:p>
  <w:p w14:paraId="28AAB6AC" w14:textId="77777777" w:rsidR="00071491" w:rsidRDefault="00071491">
    <w:pPr>
      <w:pStyle w:val="Koptekst"/>
    </w:pPr>
  </w:p>
  <w:p w14:paraId="382EAD04" w14:textId="77777777" w:rsidR="00071491" w:rsidRDefault="00071491">
    <w:pPr>
      <w:pStyle w:val="Koptekst"/>
    </w:pPr>
  </w:p>
  <w:p w14:paraId="71B045B2" w14:textId="77777777" w:rsidR="00071491" w:rsidRDefault="00071491">
    <w:pPr>
      <w:pStyle w:val="Koptekst"/>
    </w:pPr>
  </w:p>
  <w:p w14:paraId="126EB64D" w14:textId="77777777" w:rsidR="00071491" w:rsidRDefault="00071491">
    <w:pPr>
      <w:pStyle w:val="Koptekst"/>
    </w:pPr>
  </w:p>
  <w:p w14:paraId="3C546C88" w14:textId="77777777" w:rsidR="00071491" w:rsidRDefault="00071491">
    <w:pPr>
      <w:pStyle w:val="Koptekst"/>
    </w:pPr>
  </w:p>
  <w:p w14:paraId="0DD47EF7" w14:textId="77777777" w:rsidR="00071491" w:rsidRDefault="00071491">
    <w:pPr>
      <w:pStyle w:val="Koptekst"/>
    </w:pPr>
  </w:p>
  <w:p w14:paraId="2C17903D" w14:textId="77777777" w:rsidR="00071491" w:rsidRDefault="00071491">
    <w:pPr>
      <w:pStyle w:val="Koptekst"/>
    </w:pPr>
  </w:p>
  <w:p w14:paraId="1F054B14" w14:textId="77777777" w:rsidR="00071491" w:rsidRDefault="00071491">
    <w:pPr>
      <w:pStyle w:val="Koptekst"/>
    </w:pPr>
  </w:p>
  <w:p w14:paraId="291E0CB8" w14:textId="77777777" w:rsidR="00071491" w:rsidRDefault="00071491">
    <w:pPr>
      <w:pStyle w:val="Koptekst"/>
    </w:pPr>
  </w:p>
  <w:p w14:paraId="00DAA924" w14:textId="77777777" w:rsidR="00071491" w:rsidRDefault="00071491">
    <w:pPr>
      <w:pStyle w:val="Koptekst"/>
    </w:pPr>
  </w:p>
  <w:p w14:paraId="5F9789B1" w14:textId="77777777" w:rsidR="00071491" w:rsidRDefault="00071491">
    <w:pPr>
      <w:pStyle w:val="Koptekst"/>
    </w:pPr>
  </w:p>
  <w:p w14:paraId="538A2D4F" w14:textId="77777777" w:rsidR="00071491" w:rsidRDefault="00071491">
    <w:pPr>
      <w:pStyle w:val="Koptekst"/>
    </w:pPr>
  </w:p>
  <w:p w14:paraId="76F9051D" w14:textId="77777777" w:rsidR="00071491" w:rsidRDefault="00071491">
    <w:pPr>
      <w:pStyle w:val="Koptekst"/>
    </w:pPr>
  </w:p>
  <w:p w14:paraId="4A462C6F" w14:textId="77777777" w:rsidR="00071491" w:rsidRDefault="00071491">
    <w:pPr>
      <w:pStyle w:val="Koptekst"/>
    </w:pPr>
  </w:p>
  <w:p w14:paraId="012384C1" w14:textId="77777777" w:rsidR="00071491" w:rsidRDefault="00071491">
    <w:pPr>
      <w:pStyle w:val="Koptekst"/>
    </w:pPr>
  </w:p>
  <w:p w14:paraId="4AA89F34" w14:textId="77777777" w:rsidR="006435C1" w:rsidRDefault="006435C1">
    <w:pPr>
      <w:pStyle w:val="Koptekst"/>
    </w:pPr>
  </w:p>
  <w:p w14:paraId="41F0657C" w14:textId="77777777" w:rsidR="006435C1" w:rsidRDefault="006435C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DA67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4035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BE25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6E47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3EAA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668D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0265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20B9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AA17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2A90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E96570"/>
    <w:multiLevelType w:val="multilevel"/>
    <w:tmpl w:val="E0F23764"/>
    <w:lvl w:ilvl="0">
      <w:start w:val="1"/>
      <w:numFmt w:val="bullet"/>
      <w:pStyle w:val="Opsomming2"/>
      <w:lvlText w:val="-"/>
      <w:lvlJc w:val="left"/>
      <w:pPr>
        <w:tabs>
          <w:tab w:val="num" w:pos="340"/>
        </w:tabs>
        <w:ind w:left="340" w:hanging="340"/>
      </w:pPr>
      <w:rPr>
        <w:rFonts w:ascii="Plus Jakarta Sans" w:hAnsi="Plus Jakarta Sans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BF5210E"/>
    <w:multiLevelType w:val="multilevel"/>
    <w:tmpl w:val="FF3411AE"/>
    <w:lvl w:ilvl="0">
      <w:start w:val="1"/>
      <w:numFmt w:val="bullet"/>
      <w:pStyle w:val="Opsomming1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Plus Jakarta Sans" w:eastAsiaTheme="minorHAnsi" w:hAnsi="Plus Jakarta Sans" w:cstheme="minorBidi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971634">
    <w:abstractNumId w:val="10"/>
  </w:num>
  <w:num w:numId="2" w16cid:durableId="556866964">
    <w:abstractNumId w:val="11"/>
  </w:num>
  <w:num w:numId="3" w16cid:durableId="761881583">
    <w:abstractNumId w:val="0"/>
  </w:num>
  <w:num w:numId="4" w16cid:durableId="410742429">
    <w:abstractNumId w:val="1"/>
  </w:num>
  <w:num w:numId="5" w16cid:durableId="253362195">
    <w:abstractNumId w:val="2"/>
  </w:num>
  <w:num w:numId="6" w16cid:durableId="1360469516">
    <w:abstractNumId w:val="3"/>
  </w:num>
  <w:num w:numId="7" w16cid:durableId="1052265052">
    <w:abstractNumId w:val="8"/>
  </w:num>
  <w:num w:numId="8" w16cid:durableId="692876960">
    <w:abstractNumId w:val="4"/>
  </w:num>
  <w:num w:numId="9" w16cid:durableId="1870869503">
    <w:abstractNumId w:val="5"/>
  </w:num>
  <w:num w:numId="10" w16cid:durableId="5139251">
    <w:abstractNumId w:val="6"/>
  </w:num>
  <w:num w:numId="11" w16cid:durableId="164780945">
    <w:abstractNumId w:val="7"/>
  </w:num>
  <w:num w:numId="12" w16cid:durableId="422336585">
    <w:abstractNumId w:val="9"/>
  </w:num>
  <w:num w:numId="13" w16cid:durableId="59519394">
    <w:abstractNumId w:val="0"/>
  </w:num>
  <w:num w:numId="14" w16cid:durableId="868032378">
    <w:abstractNumId w:val="1"/>
  </w:num>
  <w:num w:numId="15" w16cid:durableId="1442647891">
    <w:abstractNumId w:val="2"/>
  </w:num>
  <w:num w:numId="16" w16cid:durableId="1600674066">
    <w:abstractNumId w:val="3"/>
  </w:num>
  <w:num w:numId="17" w16cid:durableId="1756198492">
    <w:abstractNumId w:val="8"/>
  </w:num>
  <w:num w:numId="18" w16cid:durableId="29113373">
    <w:abstractNumId w:val="4"/>
  </w:num>
  <w:num w:numId="19" w16cid:durableId="1705406487">
    <w:abstractNumId w:val="5"/>
  </w:num>
  <w:num w:numId="20" w16cid:durableId="1252660844">
    <w:abstractNumId w:val="6"/>
  </w:num>
  <w:num w:numId="21" w16cid:durableId="174998685">
    <w:abstractNumId w:val="7"/>
  </w:num>
  <w:num w:numId="22" w16cid:durableId="10978739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3EF"/>
    <w:rsid w:val="00006F5F"/>
    <w:rsid w:val="00023EE0"/>
    <w:rsid w:val="00034D2E"/>
    <w:rsid w:val="0004173B"/>
    <w:rsid w:val="00053AE6"/>
    <w:rsid w:val="00071491"/>
    <w:rsid w:val="000C41B2"/>
    <w:rsid w:val="000C6CEA"/>
    <w:rsid w:val="000D4C29"/>
    <w:rsid w:val="00103EAA"/>
    <w:rsid w:val="00122365"/>
    <w:rsid w:val="00151049"/>
    <w:rsid w:val="001647FA"/>
    <w:rsid w:val="001703EF"/>
    <w:rsid w:val="00175E3A"/>
    <w:rsid w:val="00193536"/>
    <w:rsid w:val="001D21A1"/>
    <w:rsid w:val="00221F5D"/>
    <w:rsid w:val="00250769"/>
    <w:rsid w:val="002959D2"/>
    <w:rsid w:val="002A2690"/>
    <w:rsid w:val="002A77E2"/>
    <w:rsid w:val="002B6AFD"/>
    <w:rsid w:val="002E3DFF"/>
    <w:rsid w:val="00317633"/>
    <w:rsid w:val="00317A0C"/>
    <w:rsid w:val="00347C95"/>
    <w:rsid w:val="0039099C"/>
    <w:rsid w:val="003E6801"/>
    <w:rsid w:val="00413238"/>
    <w:rsid w:val="00417AE4"/>
    <w:rsid w:val="00453A87"/>
    <w:rsid w:val="00480500"/>
    <w:rsid w:val="004C7372"/>
    <w:rsid w:val="00546AF9"/>
    <w:rsid w:val="005662B8"/>
    <w:rsid w:val="00595F83"/>
    <w:rsid w:val="005962BE"/>
    <w:rsid w:val="0060681F"/>
    <w:rsid w:val="00611AB2"/>
    <w:rsid w:val="006435C1"/>
    <w:rsid w:val="00646708"/>
    <w:rsid w:val="00682316"/>
    <w:rsid w:val="006A263C"/>
    <w:rsid w:val="006C7D63"/>
    <w:rsid w:val="006F5B44"/>
    <w:rsid w:val="007321F8"/>
    <w:rsid w:val="00760299"/>
    <w:rsid w:val="007652E9"/>
    <w:rsid w:val="00782588"/>
    <w:rsid w:val="007A4201"/>
    <w:rsid w:val="007A7825"/>
    <w:rsid w:val="007B3B4B"/>
    <w:rsid w:val="007C4BF7"/>
    <w:rsid w:val="007C6F3C"/>
    <w:rsid w:val="007E1C8F"/>
    <w:rsid w:val="00802393"/>
    <w:rsid w:val="00865874"/>
    <w:rsid w:val="009016D6"/>
    <w:rsid w:val="0091177D"/>
    <w:rsid w:val="0091204E"/>
    <w:rsid w:val="00930F1B"/>
    <w:rsid w:val="00967E50"/>
    <w:rsid w:val="009766F7"/>
    <w:rsid w:val="009C35B1"/>
    <w:rsid w:val="009D0802"/>
    <w:rsid w:val="009E31F0"/>
    <w:rsid w:val="009F32B9"/>
    <w:rsid w:val="009F534F"/>
    <w:rsid w:val="00A43EFB"/>
    <w:rsid w:val="00A71026"/>
    <w:rsid w:val="00A81E7F"/>
    <w:rsid w:val="00A831BA"/>
    <w:rsid w:val="00A9476D"/>
    <w:rsid w:val="00AB5CB9"/>
    <w:rsid w:val="00AD7563"/>
    <w:rsid w:val="00AE2F06"/>
    <w:rsid w:val="00AF4259"/>
    <w:rsid w:val="00AF47C7"/>
    <w:rsid w:val="00B23BDD"/>
    <w:rsid w:val="00B92FC9"/>
    <w:rsid w:val="00C204B1"/>
    <w:rsid w:val="00C8149D"/>
    <w:rsid w:val="00C8694B"/>
    <w:rsid w:val="00CB38BD"/>
    <w:rsid w:val="00CC0D9B"/>
    <w:rsid w:val="00CD5E0F"/>
    <w:rsid w:val="00CD6FE7"/>
    <w:rsid w:val="00CF12AE"/>
    <w:rsid w:val="00D437D5"/>
    <w:rsid w:val="00D7311A"/>
    <w:rsid w:val="00D95C35"/>
    <w:rsid w:val="00D96EF5"/>
    <w:rsid w:val="00DB200D"/>
    <w:rsid w:val="00E01EF8"/>
    <w:rsid w:val="00E646A9"/>
    <w:rsid w:val="00EB65DD"/>
    <w:rsid w:val="00EB7D62"/>
    <w:rsid w:val="00ED4C25"/>
    <w:rsid w:val="00EE4B4F"/>
    <w:rsid w:val="00F705D0"/>
    <w:rsid w:val="00F96CF6"/>
    <w:rsid w:val="00FC1BD1"/>
    <w:rsid w:val="00FE481E"/>
    <w:rsid w:val="00FF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6B918F"/>
  <w15:chartTrackingRefBased/>
  <w15:docId w15:val="{132EB6F4-9C95-495B-874D-6C1E9256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1C8F"/>
    <w:pPr>
      <w:spacing w:after="0" w:line="240" w:lineRule="atLeast"/>
    </w:pPr>
    <w:rPr>
      <w:rFonts w:ascii="Plus Jakarta Sans" w:hAnsi="Plus Jakarta Sans"/>
      <w:color w:val="000000" w:themeColor="text1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92FC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92FC9"/>
  </w:style>
  <w:style w:type="paragraph" w:styleId="Voettekst">
    <w:name w:val="footer"/>
    <w:basedOn w:val="Standaard"/>
    <w:link w:val="VoettekstChar"/>
    <w:uiPriority w:val="99"/>
    <w:unhideWhenUsed/>
    <w:rsid w:val="00B92FC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92FC9"/>
  </w:style>
  <w:style w:type="table" w:styleId="Tabelraster">
    <w:name w:val="Table Grid"/>
    <w:basedOn w:val="Standaardtabel"/>
    <w:uiPriority w:val="39"/>
    <w:rsid w:val="00B92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t">
    <w:name w:val="Vet"/>
    <w:basedOn w:val="Standaard"/>
    <w:next w:val="Standaard"/>
    <w:qFormat/>
    <w:rsid w:val="00A81E7F"/>
    <w:rPr>
      <w:b/>
      <w:bCs/>
    </w:rPr>
  </w:style>
  <w:style w:type="paragraph" w:styleId="Geenafstand">
    <w:name w:val="No Spacing"/>
    <w:uiPriority w:val="1"/>
    <w:rsid w:val="001647FA"/>
    <w:pPr>
      <w:spacing w:after="0" w:line="240" w:lineRule="auto"/>
    </w:pPr>
    <w:rPr>
      <w:rFonts w:ascii="Plus Jakarta Sans" w:hAnsi="Plus Jakarta Sans"/>
      <w:sz w:val="18"/>
    </w:rPr>
  </w:style>
  <w:style w:type="paragraph" w:customStyle="1" w:styleId="Basisalinea">
    <w:name w:val="[Basisalinea]"/>
    <w:basedOn w:val="Standaard"/>
    <w:uiPriority w:val="99"/>
    <w:rsid w:val="00F705D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naw814">
    <w:name w:val="naw 8/14"/>
    <w:next w:val="Standaard"/>
    <w:rsid w:val="00967E50"/>
    <w:pPr>
      <w:spacing w:after="0" w:line="280" w:lineRule="exact"/>
    </w:pPr>
    <w:rPr>
      <w:rFonts w:ascii="Plus Jakarta Sans" w:hAnsi="Plus Jakarta Sans"/>
      <w:color w:val="000000" w:themeColor="text1"/>
      <w:sz w:val="16"/>
    </w:rPr>
  </w:style>
  <w:style w:type="paragraph" w:customStyle="1" w:styleId="nawrood814">
    <w:name w:val="naw rood 8/14"/>
    <w:next w:val="naw814"/>
    <w:rsid w:val="00417AE4"/>
    <w:pPr>
      <w:spacing w:after="0" w:line="280" w:lineRule="atLeast"/>
    </w:pPr>
    <w:rPr>
      <w:rFonts w:ascii="Plus Jakarta Sans SemiBold" w:hAnsi="Plus Jakarta Sans SemiBold" w:cs="Times New Roman (Hoofdtekst CS)"/>
      <w:b/>
      <w:color w:val="D01320" w:themeColor="accent2"/>
      <w:sz w:val="16"/>
    </w:rPr>
  </w:style>
  <w:style w:type="paragraph" w:customStyle="1" w:styleId="nawgroen814">
    <w:name w:val="naw groen 8/14"/>
    <w:basedOn w:val="Standaard"/>
    <w:rsid w:val="00967E50"/>
    <w:pPr>
      <w:spacing w:line="280" w:lineRule="exact"/>
    </w:pPr>
    <w:rPr>
      <w:rFonts w:ascii="Plus Jakarta Sans Medium" w:hAnsi="Plus Jakarta Sans Medium" w:cs="Times New Roman (Hoofdtekst CS)"/>
      <w:color w:val="009B6D" w:themeColor="accent1"/>
      <w:sz w:val="16"/>
    </w:rPr>
  </w:style>
  <w:style w:type="paragraph" w:customStyle="1" w:styleId="Semibold9rood">
    <w:name w:val="Semibold 9 rood"/>
    <w:basedOn w:val="Standaard"/>
    <w:rsid w:val="001D21A1"/>
    <w:rPr>
      <w:rFonts w:ascii="Plus Jakarta Sans SemiBold" w:hAnsi="Plus Jakarta Sans SemiBold"/>
      <w:b/>
      <w:color w:val="D01320" w:themeColor="accent2"/>
    </w:rPr>
  </w:style>
  <w:style w:type="paragraph" w:customStyle="1" w:styleId="Semibold9groen">
    <w:name w:val="Semibold 9 groen"/>
    <w:basedOn w:val="Semibold9rood"/>
    <w:next w:val="Standaard"/>
    <w:rsid w:val="00A43EFB"/>
    <w:rPr>
      <w:color w:val="009B6D" w:themeColor="accent1"/>
    </w:rPr>
  </w:style>
  <w:style w:type="character" w:styleId="Tekstvantijdelijkeaanduiding">
    <w:name w:val="Placeholder Text"/>
    <w:basedOn w:val="Standaardalinea-lettertype"/>
    <w:uiPriority w:val="99"/>
    <w:semiHidden/>
    <w:rsid w:val="009C35B1"/>
    <w:rPr>
      <w:color w:val="808080"/>
    </w:rPr>
  </w:style>
  <w:style w:type="paragraph" w:customStyle="1" w:styleId="Opsomming1">
    <w:name w:val="Opsomming 1"/>
    <w:basedOn w:val="Standaard"/>
    <w:uiPriority w:val="1"/>
    <w:qFormat/>
    <w:rsid w:val="00546AF9"/>
    <w:pPr>
      <w:numPr>
        <w:numId w:val="2"/>
      </w:numPr>
      <w:spacing w:line="280" w:lineRule="atLeast"/>
      <w:ind w:left="227" w:hanging="227"/>
    </w:pPr>
    <w:rPr>
      <w:color w:val="auto"/>
      <w:szCs w:val="18"/>
    </w:rPr>
  </w:style>
  <w:style w:type="paragraph" w:customStyle="1" w:styleId="Opsomming2">
    <w:name w:val="Opsomming 2"/>
    <w:uiPriority w:val="1"/>
    <w:qFormat/>
    <w:rsid w:val="00546AF9"/>
    <w:pPr>
      <w:numPr>
        <w:numId w:val="1"/>
      </w:numPr>
      <w:spacing w:after="0" w:line="280" w:lineRule="atLeast"/>
      <w:ind w:left="227" w:hanging="227"/>
    </w:pPr>
    <w:rPr>
      <w:rFonts w:ascii="Plus Jakarta Sans" w:hAnsi="Plus Jakarta Sans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82316"/>
    <w:pPr>
      <w:spacing w:line="180" w:lineRule="atLeast"/>
    </w:pPr>
    <w:rPr>
      <w:rFonts w:cs="Times New Roman (Hoofdtekst CS)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82316"/>
    <w:rPr>
      <w:rFonts w:ascii="Plus Jakarta Sans" w:hAnsi="Plus Jakarta Sans" w:cs="Times New Roman (Hoofdtekst CS)"/>
      <w:color w:val="000000" w:themeColor="text1"/>
      <w:sz w:val="16"/>
      <w:szCs w:val="20"/>
    </w:rPr>
  </w:style>
  <w:style w:type="character" w:styleId="Hyperlink">
    <w:name w:val="Hyperlink"/>
    <w:basedOn w:val="Standaardalinea-lettertype"/>
    <w:uiPriority w:val="99"/>
    <w:unhideWhenUsed/>
    <w:rsid w:val="000C6CE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C6C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02.safelinks.protection.outlook.com/?url=https%3A%2F%2Fnazl.nl%2Fblog%2F2025%2F12%2F09%2Ffactsheet-ongewenste-drone-activiteiten%2F&amp;data=05%7C02%7Chans.vanderveen%40vrgroningen.nl%7C1b034bdf32e1432f998708de6976021e%7C1c2cb2be7a1c42369bdc11ac2ffe6fd7%7C0%7C0%7C639064152731920921%7CUnknown%7CTWFpbGZsb3d8eyJFbXB0eU1hcGkiOnRydWUsIlYiOiIwLjAuMDAwMCIsIlAiOiJXaW4zMiIsIkFOIjoiTWFpbCIsIldUIjoyfQ%3D%3D%7C0%7C%7C%7C&amp;sdata=ggQw3BUqCfHtxjCHluVwEvraij7XZPbFANub6vQmq9s%3D&amp;reserved=0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rgroningen.sharepoint.com/sites/OfficeSjablonen/Sjablonen/Brief%20Veiligheidsregio%20Groningen%20digitaal%20gebrui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A675A1A3E54D8D809E413AD333C8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834B65-83F2-40AD-827C-0F65565698C5}"/>
      </w:docPartPr>
      <w:docPartBody>
        <w:p w:rsidR="001D1926" w:rsidRDefault="001D1926">
          <w:pPr>
            <w:pStyle w:val="F4A675A1A3E54D8D809E413AD333C861"/>
          </w:pPr>
          <w:r w:rsidRPr="00C8149D">
            <w:rPr>
              <w:rStyle w:val="Tekstvantijdelijkeaanduiding"/>
              <w:highlight w:val="yellow"/>
            </w:rPr>
            <w:t>Naam Achternaam</w:t>
          </w:r>
        </w:p>
      </w:docPartBody>
    </w:docPart>
    <w:docPart>
      <w:docPartPr>
        <w:name w:val="4BFA80A8474F4F56A154276882C6C1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26283B-ECFC-4EAE-A8BB-7752FAB6DD66}"/>
      </w:docPartPr>
      <w:docPartBody>
        <w:p w:rsidR="001D1926" w:rsidRDefault="001D1926">
          <w:pPr>
            <w:pStyle w:val="4BFA80A8474F4F56A154276882C6C161"/>
          </w:pPr>
          <w:r w:rsidRPr="00C8149D">
            <w:rPr>
              <w:rStyle w:val="Tekstvantijdelijkeaanduiding"/>
              <w:highlight w:val="yellow"/>
            </w:rPr>
            <w:t>Adres</w:t>
          </w:r>
          <w:r>
            <w:rPr>
              <w:rStyle w:val="Tekstvantijdelijkeaanduiding"/>
              <w:highlight w:val="yellow"/>
            </w:rPr>
            <w:t xml:space="preserve"> en</w:t>
          </w:r>
          <w:r w:rsidRPr="00C8149D">
            <w:rPr>
              <w:rStyle w:val="Tekstvantijdelijkeaanduiding"/>
              <w:highlight w:val="yellow"/>
            </w:rPr>
            <w:t xml:space="preserve"> huisnummer</w:t>
          </w:r>
        </w:p>
      </w:docPartBody>
    </w:docPart>
    <w:docPart>
      <w:docPartPr>
        <w:name w:val="5C81A0EE68CD4BF3ADA6EEE5F0A6E9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AEE520-9735-43A6-9D1D-E7654550B634}"/>
      </w:docPartPr>
      <w:docPartBody>
        <w:p w:rsidR="001D1926" w:rsidRDefault="001D1926">
          <w:pPr>
            <w:pStyle w:val="5C81A0EE68CD4BF3ADA6EEE5F0A6E970"/>
          </w:pPr>
          <w:r w:rsidRPr="006F5B44">
            <w:rPr>
              <w:rStyle w:val="Tekstvantijdelijkeaanduiding"/>
              <w:highlight w:val="yellow"/>
            </w:rPr>
            <w:t>Postcode en plaats</w:t>
          </w:r>
        </w:p>
      </w:docPartBody>
    </w:docPart>
    <w:docPart>
      <w:docPartPr>
        <w:name w:val="67076DAA17DC489380368F28648068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F4BDE3-9117-48EA-A911-3FDF950F06C7}"/>
      </w:docPartPr>
      <w:docPartBody>
        <w:p w:rsidR="001D1926" w:rsidRDefault="001D1926">
          <w:pPr>
            <w:pStyle w:val="67076DAA17DC489380368F2864806810"/>
          </w:pPr>
          <w:r w:rsidRPr="009C35B1">
            <w:rPr>
              <w:rStyle w:val="Tekstvantijdelijkeaanduiding"/>
              <w:highlight w:val="yellow"/>
            </w:rPr>
            <w:t>Kies een datum</w:t>
          </w:r>
        </w:p>
      </w:docPartBody>
    </w:docPart>
    <w:docPart>
      <w:docPartPr>
        <w:name w:val="E1101AAC9FA14BC8AAE6298A5A249E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D9D3C3-4A2B-4DCC-BE5A-4B9FBB57E400}"/>
      </w:docPartPr>
      <w:docPartBody>
        <w:p w:rsidR="001D1926" w:rsidRDefault="001D1926">
          <w:pPr>
            <w:pStyle w:val="E1101AAC9FA14BC8AAE6298A5A249E92"/>
          </w:pPr>
          <w:r w:rsidRPr="000C41B2">
            <w:rPr>
              <w:rStyle w:val="Tekstvantijdelijkeaanduiding"/>
              <w:highlight w:val="yellow"/>
            </w:rPr>
            <w:t>Onze referentie</w:t>
          </w:r>
        </w:p>
      </w:docPartBody>
    </w:docPart>
    <w:docPart>
      <w:docPartPr>
        <w:name w:val="5C02F675C32547A7A16D932A4A7993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CC1C61-2BD1-4642-AFBF-970F8CAD6BC5}"/>
      </w:docPartPr>
      <w:docPartBody>
        <w:p w:rsidR="001D1926" w:rsidRDefault="001D1926">
          <w:pPr>
            <w:pStyle w:val="5C02F675C32547A7A16D932A4A799383"/>
          </w:pPr>
          <w:r w:rsidRPr="00175E3A">
            <w:rPr>
              <w:rStyle w:val="Tekstvantijdelijkeaanduiding"/>
              <w:highlight w:val="yellow"/>
            </w:rPr>
            <w:t>Aantal</w:t>
          </w:r>
        </w:p>
      </w:docPartBody>
    </w:docPart>
    <w:docPart>
      <w:docPartPr>
        <w:name w:val="3D6F3BF0736B403182350C2B8C62ED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94AAFE-EBDE-451F-9AD9-74EFE7379CFF}"/>
      </w:docPartPr>
      <w:docPartBody>
        <w:p w:rsidR="001D1926" w:rsidRDefault="001D1926">
          <w:pPr>
            <w:pStyle w:val="3D6F3BF0736B403182350C2B8C62ED34"/>
          </w:pPr>
          <w:r w:rsidRPr="000C41B2">
            <w:rPr>
              <w:rStyle w:val="Tekstvantijdelijkeaanduiding"/>
              <w:highlight w:val="yellow"/>
            </w:rPr>
            <w:t>Uw referentie</w:t>
          </w:r>
        </w:p>
      </w:docPartBody>
    </w:docPart>
    <w:docPart>
      <w:docPartPr>
        <w:name w:val="1780A8F0CCAE4301972505D4CAE418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588A11-EBB4-4003-8007-6A3E5DFFCAF1}"/>
      </w:docPartPr>
      <w:docPartBody>
        <w:p w:rsidR="001D1926" w:rsidRDefault="001D1926">
          <w:pPr>
            <w:pStyle w:val="1780A8F0CCAE4301972505D4CAE418F4"/>
          </w:pPr>
          <w:r w:rsidRPr="00175E3A">
            <w:rPr>
              <w:rStyle w:val="Tekstvantijdelijkeaanduiding"/>
              <w:highlight w:val="yellow"/>
            </w:rPr>
            <w:t>Naam</w:t>
          </w:r>
        </w:p>
      </w:docPartBody>
    </w:docPart>
    <w:docPart>
      <w:docPartPr>
        <w:name w:val="CB2F4534529C48FCA480F6A55756AE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92542E-34DE-4D85-AD9C-1ED20DF531F7}"/>
      </w:docPartPr>
      <w:docPartBody>
        <w:p w:rsidR="001D1926" w:rsidRDefault="001D1926">
          <w:pPr>
            <w:pStyle w:val="CB2F4534529C48FCA480F6A55756AE70"/>
          </w:pPr>
          <w:r w:rsidRPr="000C41B2">
            <w:rPr>
              <w:rStyle w:val="Tekstvantijdelijkeaanduiding"/>
              <w:highlight w:val="yellow"/>
            </w:rPr>
            <w:t>Sector/dienst</w:t>
          </w:r>
        </w:p>
      </w:docPartBody>
    </w:docPart>
    <w:docPart>
      <w:docPartPr>
        <w:name w:val="883EC9A00D024D71B6A9A60D47D7DD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E76F03-2966-42C4-8464-EE4BD5CF6C71}"/>
      </w:docPartPr>
      <w:docPartBody>
        <w:p w:rsidR="001D1926" w:rsidRDefault="001D1926">
          <w:pPr>
            <w:pStyle w:val="883EC9A00D024D71B6A9A60D47D7DD51"/>
          </w:pPr>
          <w:r w:rsidRPr="00175E3A">
            <w:rPr>
              <w:rStyle w:val="Tekstvantijdelijkeaanduiding"/>
              <w:highlight w:val="yellow"/>
            </w:rPr>
            <w:t>Telefoonnummer</w:t>
          </w:r>
        </w:p>
      </w:docPartBody>
    </w:docPart>
    <w:docPart>
      <w:docPartPr>
        <w:name w:val="77E2D9A4628446DBA980634AC4B82C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14D5F2-7854-49F9-B3B6-5DAC97344D98}"/>
      </w:docPartPr>
      <w:docPartBody>
        <w:p w:rsidR="001D1926" w:rsidRDefault="001D1926">
          <w:pPr>
            <w:pStyle w:val="77E2D9A4628446DBA980634AC4B82C8B"/>
          </w:pPr>
          <w:r w:rsidRPr="000C41B2">
            <w:rPr>
              <w:rStyle w:val="Tekstvantijdelijkeaanduiding"/>
              <w:highlight w:val="yellow"/>
            </w:rPr>
            <w:t>Team</w:t>
          </w:r>
        </w:p>
      </w:docPartBody>
    </w:docPart>
    <w:docPart>
      <w:docPartPr>
        <w:name w:val="4C6593484F77437E9A87DF5B344CCB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B8395D-E1D0-4B46-8D9C-636FD574D6DE}"/>
      </w:docPartPr>
      <w:docPartBody>
        <w:p w:rsidR="001D1926" w:rsidRDefault="001D1926">
          <w:pPr>
            <w:pStyle w:val="4C6593484F77437E9A87DF5B344CCBDA"/>
          </w:pPr>
          <w:r w:rsidRPr="00A831BA">
            <w:rPr>
              <w:rStyle w:val="Tekstvantijdelijkeaanduiding"/>
              <w:highlight w:val="yellow"/>
            </w:rPr>
            <w:t>Mail</w:t>
          </w:r>
        </w:p>
      </w:docPartBody>
    </w:docPart>
    <w:docPart>
      <w:docPartPr>
        <w:name w:val="744BA927C9BF4ADB842F0BE8722A97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90D4A9-4671-4C17-9436-52E6E9484E7C}"/>
      </w:docPartPr>
      <w:docPartBody>
        <w:p w:rsidR="001D1926" w:rsidRDefault="001D1926">
          <w:pPr>
            <w:pStyle w:val="744BA927C9BF4ADB842F0BE8722A97F4"/>
          </w:pPr>
          <w:r w:rsidRPr="00317A0C">
            <w:rPr>
              <w:rStyle w:val="Tekstvantijdelijkeaanduiding"/>
              <w:highlight w:val="yellow"/>
            </w:rPr>
            <w:t>Onderwerp</w:t>
          </w:r>
        </w:p>
      </w:docPartBody>
    </w:docPart>
    <w:docPart>
      <w:docPartPr>
        <w:name w:val="D2773E13200A45CAB7047EC5FBA2C3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6B51B2-BEFE-44F0-81E9-E49EE724052E}"/>
      </w:docPartPr>
      <w:docPartBody>
        <w:p w:rsidR="001D1926" w:rsidRDefault="001D1926">
          <w:pPr>
            <w:pStyle w:val="D2773E13200A45CAB7047EC5FBA2C3DC"/>
          </w:pPr>
          <w:r>
            <w:rPr>
              <w:rStyle w:val="Tekstvantijdelijkeaanduiding"/>
              <w:highlight w:val="yellow"/>
            </w:rPr>
            <w:t>Aanhef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us Jakarta Sans">
    <w:altName w:val="Calibri"/>
    <w:charset w:val="4D"/>
    <w:family w:val="auto"/>
    <w:pitch w:val="variable"/>
    <w:sig w:usb0="A10000FF" w:usb1="4000607B" w:usb2="00000000" w:usb3="00000000" w:csb0="0000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lus Jakarta Sans SemiBold">
    <w:charset w:val="4D"/>
    <w:family w:val="auto"/>
    <w:pitch w:val="variable"/>
    <w:sig w:usb0="A10000FF" w:usb1="4000607B" w:usb2="00000000" w:usb3="00000000" w:csb0="00000193" w:csb1="00000000"/>
  </w:font>
  <w:font w:name="Times New Roman (Hoofdtekst CS)">
    <w:altName w:val="Times New Roman"/>
    <w:charset w:val="00"/>
    <w:family w:val="roman"/>
    <w:pitch w:val="default"/>
  </w:font>
  <w:font w:name="Plus Jakarta Sans Medium">
    <w:altName w:val="Calibri"/>
    <w:charset w:val="4D"/>
    <w:family w:val="auto"/>
    <w:pitch w:val="variable"/>
    <w:sig w:usb0="A10000FF" w:usb1="4000607B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926"/>
    <w:rsid w:val="00151049"/>
    <w:rsid w:val="001D1926"/>
    <w:rsid w:val="005962BE"/>
    <w:rsid w:val="00B17770"/>
    <w:rsid w:val="00DD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F4A675A1A3E54D8D809E413AD333C861">
    <w:name w:val="F4A675A1A3E54D8D809E413AD333C861"/>
  </w:style>
  <w:style w:type="paragraph" w:customStyle="1" w:styleId="4BFA80A8474F4F56A154276882C6C161">
    <w:name w:val="4BFA80A8474F4F56A154276882C6C161"/>
  </w:style>
  <w:style w:type="paragraph" w:customStyle="1" w:styleId="5C81A0EE68CD4BF3ADA6EEE5F0A6E970">
    <w:name w:val="5C81A0EE68CD4BF3ADA6EEE5F0A6E970"/>
  </w:style>
  <w:style w:type="paragraph" w:customStyle="1" w:styleId="67076DAA17DC489380368F2864806810">
    <w:name w:val="67076DAA17DC489380368F2864806810"/>
  </w:style>
  <w:style w:type="paragraph" w:customStyle="1" w:styleId="E1101AAC9FA14BC8AAE6298A5A249E92">
    <w:name w:val="E1101AAC9FA14BC8AAE6298A5A249E92"/>
  </w:style>
  <w:style w:type="paragraph" w:customStyle="1" w:styleId="5C02F675C32547A7A16D932A4A799383">
    <w:name w:val="5C02F675C32547A7A16D932A4A799383"/>
  </w:style>
  <w:style w:type="paragraph" w:customStyle="1" w:styleId="3D6F3BF0736B403182350C2B8C62ED34">
    <w:name w:val="3D6F3BF0736B403182350C2B8C62ED34"/>
  </w:style>
  <w:style w:type="paragraph" w:customStyle="1" w:styleId="1780A8F0CCAE4301972505D4CAE418F4">
    <w:name w:val="1780A8F0CCAE4301972505D4CAE418F4"/>
  </w:style>
  <w:style w:type="paragraph" w:customStyle="1" w:styleId="CB2F4534529C48FCA480F6A55756AE70">
    <w:name w:val="CB2F4534529C48FCA480F6A55756AE70"/>
  </w:style>
  <w:style w:type="paragraph" w:customStyle="1" w:styleId="883EC9A00D024D71B6A9A60D47D7DD51">
    <w:name w:val="883EC9A00D024D71B6A9A60D47D7DD51"/>
  </w:style>
  <w:style w:type="paragraph" w:customStyle="1" w:styleId="77E2D9A4628446DBA980634AC4B82C8B">
    <w:name w:val="77E2D9A4628446DBA980634AC4B82C8B"/>
  </w:style>
  <w:style w:type="paragraph" w:customStyle="1" w:styleId="4C6593484F77437E9A87DF5B344CCBDA">
    <w:name w:val="4C6593484F77437E9A87DF5B344CCBDA"/>
  </w:style>
  <w:style w:type="paragraph" w:customStyle="1" w:styleId="744BA927C9BF4ADB842F0BE8722A97F4">
    <w:name w:val="744BA927C9BF4ADB842F0BE8722A97F4"/>
  </w:style>
  <w:style w:type="paragraph" w:customStyle="1" w:styleId="D2773E13200A45CAB7047EC5FBA2C3DC">
    <w:name w:val="D2773E13200A45CAB7047EC5FBA2C3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RW-VRG onlinekleur">
  <a:themeElements>
    <a:clrScheme name="BRW-VRG online-kleur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9B6D"/>
      </a:accent1>
      <a:accent2>
        <a:srgbClr val="D01320"/>
      </a:accent2>
      <a:accent3>
        <a:srgbClr val="303474"/>
      </a:accent3>
      <a:accent4>
        <a:srgbClr val="CEB246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VRG">
      <a:majorFont>
        <a:latin typeface="Plus Jakarta Sans SemiBold"/>
        <a:ea typeface=""/>
        <a:cs typeface=""/>
      </a:majorFont>
      <a:minorFont>
        <a:latin typeface="Plus Jakarta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RW-VRG onlinekleur" id="{769A38B0-DB67-1949-BD86-663EB799078A}" vid="{DB85E99A-E30B-2A49-BD91-1AE13E8DF61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70AA87EFB3C44AA2DA3E8B2E92F38E" ma:contentTypeVersion="8" ma:contentTypeDescription="Een nieuw document maken." ma:contentTypeScope="" ma:versionID="a915757f49a523a33e682166ffd2fbab">
  <xsd:schema xmlns:xsd="http://www.w3.org/2001/XMLSchema" xmlns:xs="http://www.w3.org/2001/XMLSchema" xmlns:p="http://schemas.microsoft.com/office/2006/metadata/properties" xmlns:ns1="http://schemas.microsoft.com/sharepoint/v3" xmlns:ns2="1cf923a5-9e51-42f2-a3a7-2307a4be64f3" xmlns:ns3="29217a8d-58dc-4f80-aeba-f3a91af8e55b" targetNamespace="http://schemas.microsoft.com/office/2006/metadata/properties" ma:root="true" ma:fieldsID="38a48aff6409640fc3f4ae1024ea934c" ns1:_="" ns2:_="" ns3:_="">
    <xsd:import namespace="http://schemas.microsoft.com/sharepoint/v3"/>
    <xsd:import namespace="1cf923a5-9e51-42f2-a3a7-2307a4be64f3"/>
    <xsd:import namespace="29217a8d-58dc-4f80-aeba-f3a91af8e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f923a5-9e51-42f2-a3a7-2307a4be64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17a8d-58dc-4f80-aeba-f3a91af8e5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D86B0D-B5A8-4CB2-ACB7-BF436E2E4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cf923a5-9e51-42f2-a3a7-2307a4be64f3"/>
    <ds:schemaRef ds:uri="29217a8d-58dc-4f80-aeba-f3a91af8e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DAE619-AEAB-4C1D-A2BB-C4A2FF74A2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B10B76-C30F-4CEA-89DB-75BF5D11164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565AD3C-5EF3-3B44-BDA2-1BD0DD6AC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Brief%20Veiligheidsregio%20Groningen%20digitaal%20gebruik</Template>
  <TotalTime>0</TotalTime>
  <Pages>2</Pages>
  <Words>545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Uw Woo-verzoek d.d. 2 februari 2026</dc:subject>
  <dc:creator>Hans van der Veen</dc:creator>
  <cp:keywords/>
  <dc:description/>
  <cp:lastModifiedBy>Jacques Lammers</cp:lastModifiedBy>
  <cp:revision>3</cp:revision>
  <cp:lastPrinted>2026-02-12T15:15:00Z</cp:lastPrinted>
  <dcterms:created xsi:type="dcterms:W3CDTF">2026-02-12T15:18:00Z</dcterms:created>
  <dcterms:modified xsi:type="dcterms:W3CDTF">2026-09-30T14:41:00Z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0x0101000B70AA87EFB3C44AA2DA3E8B2E92F38E</vt:lpwstr>
  </property>
  <property fmtid="{D5CDD505-2E9C-101B-9397-08002B2CF9AE}" pid="3" name="MSIP_Label_50a349e9-bb41-4b6b-87ae-df63e9d2e6d1_Enabled">
    <vt:lpwstr>true</vt:lpwstr>
  </property>
  <property fmtid="{D5CDD505-2E9C-101B-9397-08002B2CF9AE}" pid="4" name="MSIP_Label_50a349e9-bb41-4b6b-87ae-df63e9d2e6d1_SetDate">
    <vt:lpwstr>2026-09-30T14:41:56Z</vt:lpwstr>
  </property>
  <property fmtid="{D5CDD505-2E9C-101B-9397-08002B2CF9AE}" pid="5" name="MSIP_Label_50a349e9-bb41-4b6b-87ae-df63e9d2e6d1_Method">
    <vt:lpwstr>Standard</vt:lpwstr>
  </property>
  <property fmtid="{D5CDD505-2E9C-101B-9397-08002B2CF9AE}" pid="6" name="MSIP_Label_50a349e9-bb41-4b6b-87ae-df63e9d2e6d1_Name">
    <vt:lpwstr>Intern_Open</vt:lpwstr>
  </property>
  <property fmtid="{D5CDD505-2E9C-101B-9397-08002B2CF9AE}" pid="7" name="MSIP_Label_50a349e9-bb41-4b6b-87ae-df63e9d2e6d1_SiteId">
    <vt:lpwstr>1c2cb2be-7a1c-4236-9bdc-11ac2ffe6fd7</vt:lpwstr>
  </property>
  <property fmtid="{D5CDD505-2E9C-101B-9397-08002B2CF9AE}" pid="8" name="MSIP_Label_50a349e9-bb41-4b6b-87ae-df63e9d2e6d1_ActionId">
    <vt:lpwstr>a11beba6-1917-4d20-a5d3-10a53993484c</vt:lpwstr>
  </property>
  <property fmtid="{D5CDD505-2E9C-101B-9397-08002B2CF9AE}" pid="9" name="MSIP_Label_50a349e9-bb41-4b6b-87ae-df63e9d2e6d1_ContentBits">
    <vt:lpwstr>0</vt:lpwstr>
  </property>
  <property fmtid="{D5CDD505-2E9C-101B-9397-08002B2CF9AE}" pid="10" name="MSIP_Label_50a349e9-bb41-4b6b-87ae-df63e9d2e6d1_Tag">
    <vt:lpwstr>10, 3, 0, 1</vt:lpwstr>
  </property>
</Properties>
</file>